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414"/>
        <w:gridCol w:w="2975"/>
        <w:gridCol w:w="1418"/>
        <w:gridCol w:w="3929"/>
      </w:tblGrid>
      <w:tr w:rsidR="003E0184" w:rsidRPr="003E0184" w14:paraId="40A6359B" w14:textId="77777777" w:rsidTr="00A417EC">
        <w:trPr>
          <w:trHeight w:val="340"/>
          <w:jc w:val="center"/>
        </w:trPr>
        <w:tc>
          <w:tcPr>
            <w:tcW w:w="726"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498D0DA3" w14:textId="77777777" w:rsidR="003E0184" w:rsidRPr="003E0184" w:rsidRDefault="003E0184" w:rsidP="003E0184">
            <w:pPr>
              <w:spacing w:after="0"/>
              <w:rPr>
                <w:sz w:val="22"/>
                <w:szCs w:val="22"/>
              </w:rPr>
            </w:pPr>
            <w:bookmarkStart w:id="0" w:name="_Hlk521663825"/>
            <w:r w:rsidRPr="003E0184">
              <w:rPr>
                <w:sz w:val="22"/>
                <w:szCs w:val="22"/>
              </w:rPr>
              <w:t>Author</w:t>
            </w:r>
          </w:p>
        </w:tc>
        <w:tc>
          <w:tcPr>
            <w:tcW w:w="1528" w:type="pct"/>
            <w:tcBorders>
              <w:top w:val="single" w:sz="4" w:space="0" w:color="A6A6A6"/>
              <w:left w:val="single" w:sz="4" w:space="0" w:color="A6A6A6"/>
              <w:bottom w:val="single" w:sz="4" w:space="0" w:color="A6A6A6"/>
              <w:right w:val="single" w:sz="4" w:space="0" w:color="A6A6A6"/>
            </w:tcBorders>
            <w:vAlign w:val="center"/>
          </w:tcPr>
          <w:p w14:paraId="435103A7" w14:textId="4BCCA2A8" w:rsidR="003E0184" w:rsidRPr="003E0184" w:rsidRDefault="00013502" w:rsidP="003E0184">
            <w:pPr>
              <w:spacing w:after="0"/>
              <w:rPr>
                <w:sz w:val="22"/>
                <w:szCs w:val="22"/>
              </w:rPr>
            </w:pPr>
            <w:r>
              <w:rPr>
                <w:sz w:val="22"/>
                <w:szCs w:val="22"/>
              </w:rPr>
              <w:t>Lottie Hamer</w:t>
            </w:r>
          </w:p>
        </w:tc>
        <w:tc>
          <w:tcPr>
            <w:tcW w:w="728" w:type="pct"/>
            <w:vMerge w:val="restart"/>
            <w:tcBorders>
              <w:top w:val="single" w:sz="4" w:space="0" w:color="A6A6A6"/>
              <w:left w:val="single" w:sz="4" w:space="0" w:color="A6A6A6"/>
              <w:right w:val="single" w:sz="4" w:space="0" w:color="A6A6A6"/>
            </w:tcBorders>
            <w:shd w:val="clear" w:color="auto" w:fill="F2F2F2" w:themeFill="background1" w:themeFillShade="F2"/>
            <w:vAlign w:val="center"/>
          </w:tcPr>
          <w:p w14:paraId="1605E48E" w14:textId="77777777" w:rsidR="003E0184" w:rsidRPr="003E0184" w:rsidRDefault="003E0184" w:rsidP="003E0184">
            <w:pPr>
              <w:spacing w:after="0"/>
              <w:rPr>
                <w:sz w:val="22"/>
                <w:szCs w:val="22"/>
              </w:rPr>
            </w:pPr>
            <w:r w:rsidRPr="003E0184">
              <w:rPr>
                <w:sz w:val="22"/>
                <w:szCs w:val="22"/>
              </w:rPr>
              <w:t>Target group</w:t>
            </w:r>
          </w:p>
        </w:tc>
        <w:tc>
          <w:tcPr>
            <w:tcW w:w="2018" w:type="pct"/>
            <w:vMerge w:val="restart"/>
            <w:tcBorders>
              <w:top w:val="single" w:sz="4" w:space="0" w:color="A6A6A6"/>
              <w:left w:val="single" w:sz="4" w:space="0" w:color="A6A6A6"/>
              <w:right w:val="single" w:sz="4" w:space="0" w:color="A6A6A6"/>
            </w:tcBorders>
            <w:vAlign w:val="center"/>
          </w:tcPr>
          <w:p w14:paraId="7B1DC89D" w14:textId="77777777" w:rsidR="003E0184" w:rsidRPr="003E0184" w:rsidRDefault="003E0184" w:rsidP="003E0184">
            <w:pPr>
              <w:spacing w:after="0"/>
              <w:rPr>
                <w:sz w:val="22"/>
                <w:szCs w:val="22"/>
              </w:rPr>
            </w:pPr>
            <w:r w:rsidRPr="003E0184">
              <w:rPr>
                <w:sz w:val="22"/>
                <w:szCs w:val="22"/>
              </w:rPr>
              <w:t>All employees, consultants and volunteers</w:t>
            </w:r>
          </w:p>
        </w:tc>
      </w:tr>
      <w:tr w:rsidR="003E0184" w:rsidRPr="003E0184" w14:paraId="6450B386" w14:textId="77777777" w:rsidTr="00A417EC">
        <w:trPr>
          <w:trHeight w:val="340"/>
          <w:jc w:val="center"/>
        </w:trPr>
        <w:tc>
          <w:tcPr>
            <w:tcW w:w="726"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43635DD7" w14:textId="77777777" w:rsidR="003E0184" w:rsidRPr="003E0184" w:rsidRDefault="00A417EC" w:rsidP="003E0184">
            <w:pPr>
              <w:spacing w:after="0"/>
              <w:rPr>
                <w:sz w:val="22"/>
                <w:szCs w:val="22"/>
              </w:rPr>
            </w:pPr>
            <w:r w:rsidRPr="003E0184">
              <w:rPr>
                <w:sz w:val="22"/>
                <w:szCs w:val="22"/>
              </w:rPr>
              <w:t>Issued</w:t>
            </w:r>
          </w:p>
        </w:tc>
        <w:tc>
          <w:tcPr>
            <w:tcW w:w="1528" w:type="pct"/>
            <w:tcBorders>
              <w:top w:val="single" w:sz="4" w:space="0" w:color="A6A6A6"/>
              <w:left w:val="single" w:sz="4" w:space="0" w:color="A6A6A6"/>
              <w:bottom w:val="single" w:sz="4" w:space="0" w:color="A6A6A6"/>
              <w:right w:val="single" w:sz="4" w:space="0" w:color="A6A6A6"/>
            </w:tcBorders>
            <w:vAlign w:val="center"/>
          </w:tcPr>
          <w:p w14:paraId="5613D579" w14:textId="7621EBA0" w:rsidR="003E0184" w:rsidRPr="003E0184" w:rsidRDefault="001336F3" w:rsidP="003E0184">
            <w:pPr>
              <w:spacing w:after="0"/>
              <w:rPr>
                <w:sz w:val="22"/>
                <w:szCs w:val="22"/>
              </w:rPr>
            </w:pPr>
            <w:r>
              <w:rPr>
                <w:sz w:val="22"/>
                <w:szCs w:val="22"/>
              </w:rPr>
              <w:t>September 2020</w:t>
            </w:r>
          </w:p>
        </w:tc>
        <w:tc>
          <w:tcPr>
            <w:tcW w:w="728" w:type="pct"/>
            <w:vMerge/>
            <w:tcBorders>
              <w:left w:val="single" w:sz="4" w:space="0" w:color="A6A6A6"/>
              <w:bottom w:val="single" w:sz="4" w:space="0" w:color="A6A6A6"/>
              <w:right w:val="single" w:sz="4" w:space="0" w:color="A6A6A6"/>
            </w:tcBorders>
            <w:shd w:val="clear" w:color="auto" w:fill="F2F2F2" w:themeFill="background1" w:themeFillShade="F2"/>
            <w:vAlign w:val="center"/>
          </w:tcPr>
          <w:p w14:paraId="51F17107" w14:textId="77777777" w:rsidR="003E0184" w:rsidRPr="003E0184" w:rsidRDefault="003E0184" w:rsidP="003E0184">
            <w:pPr>
              <w:spacing w:after="0"/>
              <w:rPr>
                <w:sz w:val="22"/>
                <w:szCs w:val="22"/>
              </w:rPr>
            </w:pPr>
          </w:p>
        </w:tc>
        <w:tc>
          <w:tcPr>
            <w:tcW w:w="2018" w:type="pct"/>
            <w:vMerge/>
            <w:tcBorders>
              <w:left w:val="single" w:sz="4" w:space="0" w:color="A6A6A6"/>
              <w:bottom w:val="single" w:sz="4" w:space="0" w:color="A6A6A6"/>
              <w:right w:val="single" w:sz="4" w:space="0" w:color="A6A6A6"/>
            </w:tcBorders>
            <w:vAlign w:val="center"/>
          </w:tcPr>
          <w:p w14:paraId="3689ECDD" w14:textId="77777777" w:rsidR="003E0184" w:rsidRPr="003E0184" w:rsidRDefault="003E0184" w:rsidP="003E0184">
            <w:pPr>
              <w:spacing w:after="0"/>
              <w:rPr>
                <w:sz w:val="22"/>
                <w:szCs w:val="22"/>
              </w:rPr>
            </w:pPr>
          </w:p>
        </w:tc>
      </w:tr>
      <w:tr w:rsidR="003E0184" w:rsidRPr="003E0184" w14:paraId="4AE81F61" w14:textId="77777777" w:rsidTr="00A417EC">
        <w:trPr>
          <w:trHeight w:val="340"/>
          <w:jc w:val="center"/>
        </w:trPr>
        <w:tc>
          <w:tcPr>
            <w:tcW w:w="726"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07040256" w14:textId="77777777" w:rsidR="003E0184" w:rsidRPr="003E0184" w:rsidRDefault="00A417EC" w:rsidP="003E0184">
            <w:pPr>
              <w:spacing w:after="0"/>
              <w:rPr>
                <w:sz w:val="22"/>
                <w:szCs w:val="22"/>
              </w:rPr>
            </w:pPr>
            <w:r>
              <w:rPr>
                <w:sz w:val="22"/>
                <w:szCs w:val="22"/>
              </w:rPr>
              <w:t>Approved by</w:t>
            </w:r>
          </w:p>
        </w:tc>
        <w:tc>
          <w:tcPr>
            <w:tcW w:w="1528" w:type="pct"/>
            <w:tcBorders>
              <w:top w:val="single" w:sz="4" w:space="0" w:color="A6A6A6"/>
              <w:left w:val="single" w:sz="4" w:space="0" w:color="A6A6A6"/>
              <w:bottom w:val="single" w:sz="4" w:space="0" w:color="A6A6A6"/>
              <w:right w:val="single" w:sz="4" w:space="0" w:color="A6A6A6"/>
            </w:tcBorders>
            <w:vAlign w:val="center"/>
          </w:tcPr>
          <w:p w14:paraId="3FDA4AE0" w14:textId="73315964" w:rsidR="003E0184" w:rsidRPr="003E0184" w:rsidRDefault="001E0A7D" w:rsidP="003E0184">
            <w:pPr>
              <w:spacing w:after="0"/>
              <w:rPr>
                <w:sz w:val="22"/>
                <w:szCs w:val="22"/>
              </w:rPr>
            </w:pPr>
            <w:r>
              <w:rPr>
                <w:sz w:val="22"/>
                <w:szCs w:val="22"/>
              </w:rPr>
              <w:t xml:space="preserve">Education </w:t>
            </w:r>
            <w:r w:rsidR="005D7D28">
              <w:rPr>
                <w:sz w:val="22"/>
                <w:szCs w:val="22"/>
              </w:rPr>
              <w:t>Committee</w:t>
            </w:r>
          </w:p>
        </w:tc>
        <w:tc>
          <w:tcPr>
            <w:tcW w:w="728" w:type="pct"/>
            <w:tcBorders>
              <w:top w:val="single" w:sz="4" w:space="0" w:color="A6A6A6"/>
              <w:left w:val="single" w:sz="4" w:space="0" w:color="A6A6A6"/>
              <w:bottom w:val="single" w:sz="4" w:space="0" w:color="A6A6A6"/>
              <w:right w:val="single" w:sz="4" w:space="0" w:color="A6A6A6"/>
            </w:tcBorders>
            <w:shd w:val="clear" w:color="auto" w:fill="F2F2F2" w:themeFill="background1" w:themeFillShade="F2"/>
            <w:vAlign w:val="center"/>
          </w:tcPr>
          <w:p w14:paraId="34773E9B" w14:textId="77777777" w:rsidR="003E0184" w:rsidRPr="003E0184" w:rsidRDefault="003E0184" w:rsidP="003E0184">
            <w:pPr>
              <w:spacing w:after="0"/>
              <w:rPr>
                <w:sz w:val="22"/>
                <w:szCs w:val="22"/>
              </w:rPr>
            </w:pPr>
            <w:r w:rsidRPr="003E0184">
              <w:rPr>
                <w:sz w:val="22"/>
                <w:szCs w:val="22"/>
              </w:rPr>
              <w:t xml:space="preserve">Next review </w:t>
            </w:r>
          </w:p>
        </w:tc>
        <w:tc>
          <w:tcPr>
            <w:tcW w:w="2018" w:type="pct"/>
            <w:tcBorders>
              <w:top w:val="single" w:sz="4" w:space="0" w:color="A6A6A6"/>
              <w:left w:val="single" w:sz="4" w:space="0" w:color="A6A6A6"/>
              <w:bottom w:val="single" w:sz="4" w:space="0" w:color="A6A6A6"/>
              <w:right w:val="single" w:sz="4" w:space="0" w:color="A6A6A6"/>
            </w:tcBorders>
            <w:vAlign w:val="center"/>
          </w:tcPr>
          <w:p w14:paraId="5DA981DF" w14:textId="321210A7" w:rsidR="003E0184" w:rsidRPr="003E0184" w:rsidRDefault="001336F3" w:rsidP="003E0184">
            <w:pPr>
              <w:spacing w:after="0"/>
              <w:rPr>
                <w:sz w:val="22"/>
                <w:szCs w:val="22"/>
              </w:rPr>
            </w:pPr>
            <w:r>
              <w:rPr>
                <w:sz w:val="22"/>
                <w:szCs w:val="22"/>
              </w:rPr>
              <w:t>September 2022</w:t>
            </w:r>
          </w:p>
        </w:tc>
      </w:tr>
    </w:tbl>
    <w:bookmarkEnd w:id="0"/>
    <w:p w14:paraId="46089E23" w14:textId="1C1DC850" w:rsidR="003E0184" w:rsidRDefault="001E0A7D" w:rsidP="003E0184">
      <w:pPr>
        <w:pStyle w:val="Heading1"/>
      </w:pPr>
      <w:r>
        <w:t xml:space="preserve">Relationships and Sex Education </w:t>
      </w:r>
      <w:r w:rsidR="001C4565">
        <w:t xml:space="preserve">(RSE) </w:t>
      </w:r>
      <w:r>
        <w:t>Policy</w:t>
      </w:r>
    </w:p>
    <w:p w14:paraId="164AE047" w14:textId="7183CBD6" w:rsidR="001E0A7D" w:rsidRPr="001E0A7D" w:rsidRDefault="001E0A7D" w:rsidP="001E0A7D">
      <w:pPr>
        <w:pStyle w:val="Heading2"/>
      </w:pPr>
      <w:bookmarkStart w:id="1" w:name="_Toc11230567"/>
      <w:r w:rsidRPr="001E0A7D">
        <w:t>Aims</w:t>
      </w:r>
      <w:bookmarkEnd w:id="1"/>
    </w:p>
    <w:p w14:paraId="518ABB2A" w14:textId="77777777" w:rsidR="001E0A7D" w:rsidRPr="001E0A7D" w:rsidRDefault="001E0A7D" w:rsidP="001E0A7D">
      <w:pPr>
        <w:rPr>
          <w:lang w:val="en-US"/>
        </w:rPr>
      </w:pPr>
      <w:r w:rsidRPr="001E0A7D">
        <w:rPr>
          <w:lang w:val="en-US"/>
        </w:rPr>
        <w:t>The aims of relationships and sex education (RSE) at our school are to:</w:t>
      </w:r>
    </w:p>
    <w:p w14:paraId="523B1D03" w14:textId="77777777" w:rsidR="001E0A7D" w:rsidRPr="001E0A7D" w:rsidRDefault="001E0A7D" w:rsidP="001E0A7D">
      <w:pPr>
        <w:pStyle w:val="Bulletlist"/>
        <w:rPr>
          <w:lang w:val="en-US"/>
        </w:rPr>
      </w:pPr>
      <w:r w:rsidRPr="001E0A7D">
        <w:rPr>
          <w:lang w:val="en-US"/>
        </w:rPr>
        <w:t>Provide a framework in which sensitive discussions can take place</w:t>
      </w:r>
    </w:p>
    <w:p w14:paraId="40D4E55D" w14:textId="77777777" w:rsidR="001E0A7D" w:rsidRPr="001E0A7D" w:rsidRDefault="001E0A7D" w:rsidP="001E0A7D">
      <w:pPr>
        <w:pStyle w:val="Bulletlist"/>
        <w:rPr>
          <w:lang w:val="en-US"/>
        </w:rPr>
      </w:pPr>
      <w:r w:rsidRPr="001E0A7D">
        <w:rPr>
          <w:lang w:val="en-US"/>
        </w:rPr>
        <w:t>Prepare students for puberty, and give them an understanding of sexual development and the importance of health and hygiene</w:t>
      </w:r>
    </w:p>
    <w:p w14:paraId="4270027E" w14:textId="77777777" w:rsidR="001E0A7D" w:rsidRPr="001E0A7D" w:rsidRDefault="001E0A7D" w:rsidP="001E0A7D">
      <w:pPr>
        <w:pStyle w:val="Bulletlist"/>
        <w:rPr>
          <w:lang w:val="en-US"/>
        </w:rPr>
      </w:pPr>
      <w:r w:rsidRPr="001E0A7D">
        <w:rPr>
          <w:lang w:val="en-US"/>
        </w:rPr>
        <w:t>Help students develop feelings of self-respect, confidence and empathy</w:t>
      </w:r>
    </w:p>
    <w:p w14:paraId="5E1C7037" w14:textId="77777777" w:rsidR="001E0A7D" w:rsidRPr="001E0A7D" w:rsidRDefault="001E0A7D" w:rsidP="001E0A7D">
      <w:pPr>
        <w:pStyle w:val="Bulletlist"/>
        <w:rPr>
          <w:lang w:val="en-US"/>
        </w:rPr>
      </w:pPr>
      <w:r w:rsidRPr="001E0A7D">
        <w:rPr>
          <w:lang w:val="en-US"/>
        </w:rPr>
        <w:t>Create a positive culture around issues of sexuality and relationships</w:t>
      </w:r>
    </w:p>
    <w:p w14:paraId="0409E306" w14:textId="77777777" w:rsidR="001E0A7D" w:rsidRPr="001E0A7D" w:rsidRDefault="001E0A7D" w:rsidP="001E0A7D">
      <w:pPr>
        <w:pStyle w:val="Bulletlist"/>
        <w:rPr>
          <w:lang w:val="en-US"/>
        </w:rPr>
      </w:pPr>
      <w:r w:rsidRPr="001E0A7D">
        <w:rPr>
          <w:lang w:val="en-US"/>
        </w:rPr>
        <w:t>Teach students the correct vocabulary to describe themselves and their bodies</w:t>
      </w:r>
    </w:p>
    <w:p w14:paraId="478EA111" w14:textId="6E235106" w:rsidR="001E0A7D" w:rsidRPr="001E0A7D" w:rsidRDefault="001E0A7D" w:rsidP="001E0A7D">
      <w:pPr>
        <w:pStyle w:val="Heading2"/>
      </w:pPr>
      <w:bookmarkStart w:id="2" w:name="_Toc11230568"/>
      <w:r w:rsidRPr="001E0A7D">
        <w:t>Statutory requirements</w:t>
      </w:r>
      <w:bookmarkEnd w:id="2"/>
    </w:p>
    <w:p w14:paraId="14E50976" w14:textId="77777777" w:rsidR="001E0A7D" w:rsidRPr="007F1AE7" w:rsidRDefault="001E0A7D" w:rsidP="001E0A7D">
      <w:pPr>
        <w:rPr>
          <w:lang w:val="en-US"/>
        </w:rPr>
      </w:pPr>
      <w:r w:rsidRPr="007F1AE7">
        <w:rPr>
          <w:lang w:val="en-US"/>
        </w:rPr>
        <w:t xml:space="preserve">As a primary academy school we must provide relationships education to all students as per section 34 of the </w:t>
      </w:r>
      <w:hyperlink r:id="rId11" w:history="1">
        <w:r w:rsidRPr="007F1AE7">
          <w:rPr>
            <w:rStyle w:val="Hyperlink"/>
            <w:color w:val="auto"/>
            <w:lang w:val="en-US"/>
          </w:rPr>
          <w:t>Children and Social work act 2017.</w:t>
        </w:r>
      </w:hyperlink>
    </w:p>
    <w:p w14:paraId="31A8A3D3" w14:textId="77777777" w:rsidR="001E0A7D" w:rsidRPr="007F1AE7" w:rsidRDefault="001E0A7D" w:rsidP="001E0A7D">
      <w:pPr>
        <w:rPr>
          <w:lang w:val="en-US"/>
        </w:rPr>
      </w:pPr>
      <w:r w:rsidRPr="007F1AE7">
        <w:rPr>
          <w:lang w:val="en-US"/>
        </w:rPr>
        <w:t xml:space="preserve">We do not have to follow the National Curriculum but we are expected to offer all students a curriculum that is similar to the National Curriculum including requirements to teach science which would include the elements of sex education contained in the science curriculum. </w:t>
      </w:r>
    </w:p>
    <w:p w14:paraId="2DA192B8" w14:textId="77777777" w:rsidR="001E0A7D" w:rsidRPr="007F1AE7" w:rsidRDefault="001E0A7D" w:rsidP="001E0A7D">
      <w:r w:rsidRPr="007F1AE7">
        <w:rPr>
          <w:lang w:val="en-US"/>
        </w:rPr>
        <w:t xml:space="preserve">In teaching RSE, we are required by our funding agreements to have regard to </w:t>
      </w:r>
      <w:hyperlink r:id="rId12" w:history="1">
        <w:r w:rsidRPr="007F1AE7">
          <w:rPr>
            <w:rStyle w:val="Hyperlink"/>
            <w:color w:val="auto"/>
          </w:rPr>
          <w:t>guidance</w:t>
        </w:r>
      </w:hyperlink>
      <w:r w:rsidRPr="007F1AE7">
        <w:t xml:space="preserve"> </w:t>
      </w:r>
      <w:r w:rsidRPr="007F1AE7">
        <w:rPr>
          <w:lang w:val="en-US"/>
        </w:rPr>
        <w:t xml:space="preserve">issued by the secretary of state as outlined in section </w:t>
      </w:r>
      <w:r w:rsidRPr="007F1AE7">
        <w:t xml:space="preserve">403 of the </w:t>
      </w:r>
      <w:hyperlink r:id="rId13" w:history="1">
        <w:r w:rsidRPr="007F1AE7">
          <w:rPr>
            <w:rStyle w:val="Hyperlink"/>
            <w:color w:val="auto"/>
          </w:rPr>
          <w:t>Education Act 1996.</w:t>
        </w:r>
      </w:hyperlink>
    </w:p>
    <w:p w14:paraId="2A86781C" w14:textId="68785A33" w:rsidR="001E0A7D" w:rsidRPr="007F1AE7" w:rsidRDefault="001E0A7D" w:rsidP="001E0A7D">
      <w:pPr>
        <w:rPr>
          <w:lang w:val="en-US"/>
        </w:rPr>
      </w:pPr>
      <w:r w:rsidRPr="007F1AE7">
        <w:rPr>
          <w:lang w:val="en-US"/>
        </w:rPr>
        <w:t>At this school we teach</w:t>
      </w:r>
      <w:r w:rsidR="007F1AE7" w:rsidRPr="007F1AE7">
        <w:rPr>
          <w:lang w:val="en-US"/>
        </w:rPr>
        <w:t xml:space="preserve"> RSE as set out in this policy.</w:t>
      </w:r>
    </w:p>
    <w:p w14:paraId="52DDD203" w14:textId="2383CF0E" w:rsidR="001E0A7D" w:rsidRPr="001E0A7D" w:rsidRDefault="001E0A7D" w:rsidP="001E0A7D">
      <w:pPr>
        <w:pStyle w:val="Heading2"/>
      </w:pPr>
      <w:bookmarkStart w:id="3" w:name="_Toc11230569"/>
      <w:r w:rsidRPr="001E0A7D">
        <w:t>Policy development</w:t>
      </w:r>
      <w:bookmarkEnd w:id="3"/>
    </w:p>
    <w:p w14:paraId="22CE943C" w14:textId="21C0D5B0" w:rsidR="001E0A7D" w:rsidRPr="001E0A7D" w:rsidRDefault="001E0A7D" w:rsidP="001E0A7D">
      <w:pPr>
        <w:rPr>
          <w:lang w:val="en-US"/>
        </w:rPr>
      </w:pPr>
      <w:r w:rsidRPr="001E0A7D">
        <w:rPr>
          <w:lang w:val="en-US"/>
        </w:rPr>
        <w:t>This policy has been developed in consultation with staff, students and parents</w:t>
      </w:r>
      <w:r w:rsidR="003372D5">
        <w:rPr>
          <w:lang w:val="en-US"/>
        </w:rPr>
        <w:t xml:space="preserve"> and approved by the Trust Education Committee</w:t>
      </w:r>
      <w:r w:rsidRPr="001E0A7D">
        <w:rPr>
          <w:lang w:val="en-US"/>
        </w:rPr>
        <w:t>. The consultation and policy development process involved the following steps:</w:t>
      </w:r>
    </w:p>
    <w:p w14:paraId="6A197EC9" w14:textId="0C4DCC67" w:rsidR="001E0A7D" w:rsidRPr="001E0A7D" w:rsidRDefault="001E0A7D" w:rsidP="001E0A7D">
      <w:pPr>
        <w:pStyle w:val="ListParagraph"/>
        <w:numPr>
          <w:ilvl w:val="0"/>
          <w:numId w:val="18"/>
        </w:numPr>
        <w:ind w:left="360"/>
      </w:pPr>
      <w:r w:rsidRPr="001E0A7D">
        <w:t>Review – The Trust Head of Legal reviewed all relevant information including relevant national and local guidance to produce a draft template. This was reviewed by the Trust Education Executive Team</w:t>
      </w:r>
      <w:r w:rsidR="00EF07D4">
        <w:t xml:space="preserve"> and then approved by the Trust Education Committee</w:t>
      </w:r>
      <w:r w:rsidRPr="001E0A7D">
        <w:t>.</w:t>
      </w:r>
    </w:p>
    <w:p w14:paraId="018ED6F4" w14:textId="7513E6DC" w:rsidR="001E0A7D" w:rsidRPr="001E0A7D" w:rsidRDefault="001E0A7D" w:rsidP="001E0A7D">
      <w:pPr>
        <w:pStyle w:val="ListParagraph"/>
        <w:numPr>
          <w:ilvl w:val="0"/>
          <w:numId w:val="18"/>
        </w:numPr>
        <w:ind w:left="360"/>
      </w:pPr>
      <w:r w:rsidRPr="001E0A7D">
        <w:t>Staff consultation – all school staff were given the opportunity to look at the policy and make recommendations</w:t>
      </w:r>
      <w:r w:rsidR="00183F8E">
        <w:t>.</w:t>
      </w:r>
    </w:p>
    <w:p w14:paraId="22D70EB6" w14:textId="591A52E2" w:rsidR="001E0A7D" w:rsidRPr="001E0A7D" w:rsidRDefault="001E0A7D" w:rsidP="001E0A7D">
      <w:pPr>
        <w:pStyle w:val="ListParagraph"/>
        <w:numPr>
          <w:ilvl w:val="0"/>
          <w:numId w:val="18"/>
        </w:numPr>
        <w:ind w:left="360"/>
      </w:pPr>
      <w:r w:rsidRPr="001E0A7D">
        <w:t>Parent/stakeholder consultation – parents and any interested parties were sent information about the policy and were invited to ask questions and make comments</w:t>
      </w:r>
      <w:r w:rsidR="00B758F4">
        <w:t>.</w:t>
      </w:r>
    </w:p>
    <w:p w14:paraId="7DF97BE8" w14:textId="61EA8529" w:rsidR="001E0A7D" w:rsidRPr="001E0A7D" w:rsidRDefault="001E0A7D" w:rsidP="001E0A7D">
      <w:pPr>
        <w:pStyle w:val="ListParagraph"/>
        <w:numPr>
          <w:ilvl w:val="0"/>
          <w:numId w:val="18"/>
        </w:numPr>
        <w:ind w:left="360"/>
      </w:pPr>
      <w:r w:rsidRPr="001E0A7D">
        <w:t>Student consultation – we investigated what exactly students want from their RSE</w:t>
      </w:r>
      <w:r w:rsidR="00B758F4">
        <w:t>.</w:t>
      </w:r>
    </w:p>
    <w:p w14:paraId="710884CB" w14:textId="7D0366A9" w:rsidR="001E0A7D" w:rsidRPr="001E0A7D" w:rsidRDefault="001E0A7D" w:rsidP="001E0A7D">
      <w:pPr>
        <w:pStyle w:val="ListParagraph"/>
        <w:numPr>
          <w:ilvl w:val="0"/>
          <w:numId w:val="18"/>
        </w:numPr>
        <w:ind w:left="360"/>
      </w:pPr>
      <w:r w:rsidRPr="001E0A7D">
        <w:t>Ratification – once amendments were made in light of the consultations, the policy was shared with senior Trust staff and the Local Governing Body and ratified</w:t>
      </w:r>
      <w:r w:rsidR="00B758F4">
        <w:t>.</w:t>
      </w:r>
    </w:p>
    <w:p w14:paraId="6E8CFB29" w14:textId="649843D8" w:rsidR="001E0A7D" w:rsidRPr="001E0A7D" w:rsidRDefault="001E0A7D" w:rsidP="001E0A7D">
      <w:pPr>
        <w:pStyle w:val="Heading2"/>
      </w:pPr>
      <w:bookmarkStart w:id="4" w:name="_Toc531168964"/>
      <w:bookmarkStart w:id="5" w:name="_Toc11230570"/>
      <w:r w:rsidRPr="001E0A7D">
        <w:lastRenderedPageBreak/>
        <w:t>Definition</w:t>
      </w:r>
      <w:bookmarkEnd w:id="4"/>
      <w:bookmarkEnd w:id="5"/>
    </w:p>
    <w:p w14:paraId="6D94AB12" w14:textId="58E9AB67" w:rsidR="001E0A7D" w:rsidRPr="007F1AE7" w:rsidRDefault="001E0A7D" w:rsidP="001E0A7D">
      <w:r w:rsidRPr="007F1AE7">
        <w:t xml:space="preserve">RSE is about the emotional, social and cultural development of students, and involves learning about </w:t>
      </w:r>
      <w:r w:rsidR="007F1AE7">
        <w:t xml:space="preserve">caring and respectful </w:t>
      </w:r>
      <w:r w:rsidRPr="007F1AE7">
        <w:t>relationships, sexual health, sexuality, healthy lifestyles, d</w:t>
      </w:r>
      <w:r w:rsidR="007F1AE7">
        <w:t>iversity and personal identity, respect and equality.</w:t>
      </w:r>
    </w:p>
    <w:p w14:paraId="7B73C42D" w14:textId="77777777" w:rsidR="001E0A7D" w:rsidRPr="007F1AE7" w:rsidRDefault="001E0A7D" w:rsidP="001E0A7D">
      <w:r w:rsidRPr="007F1AE7">
        <w:t xml:space="preserve">RSE involves a combination of sharing information and exploring issues and values. </w:t>
      </w:r>
    </w:p>
    <w:p w14:paraId="2339EF41" w14:textId="77777777" w:rsidR="001E0A7D" w:rsidRPr="007F1AE7" w:rsidRDefault="001E0A7D" w:rsidP="001E0A7D">
      <w:r w:rsidRPr="007F1AE7">
        <w:t>RSE is not about the promotion of sexual activity.</w:t>
      </w:r>
    </w:p>
    <w:p w14:paraId="0A81C344" w14:textId="2D6ACD9F" w:rsidR="001E0A7D" w:rsidRPr="001E0A7D" w:rsidRDefault="001E0A7D" w:rsidP="001E0A7D">
      <w:pPr>
        <w:pStyle w:val="Heading2"/>
      </w:pPr>
      <w:bookmarkStart w:id="6" w:name="_Toc11230571"/>
      <w:r w:rsidRPr="001E0A7D">
        <w:t>Curriculum</w:t>
      </w:r>
      <w:bookmarkEnd w:id="6"/>
    </w:p>
    <w:p w14:paraId="2F2CC153" w14:textId="755F2639" w:rsidR="001E0A7D" w:rsidRPr="001E0A7D" w:rsidRDefault="001E0A7D" w:rsidP="001E0A7D">
      <w:r w:rsidRPr="001E0A7D">
        <w:t>Our curriculum is set out as per Appendix 1</w:t>
      </w:r>
      <w:r>
        <w:t>,</w:t>
      </w:r>
      <w:r w:rsidRPr="001E0A7D">
        <w:t xml:space="preserve"> but we may need to adapt it as and when necessary.</w:t>
      </w:r>
    </w:p>
    <w:p w14:paraId="63016647" w14:textId="4E2B7E17" w:rsidR="001E0A7D" w:rsidRPr="001E0A7D" w:rsidRDefault="001E0A7D" w:rsidP="001E0A7D">
      <w:r w:rsidRPr="001E0A7D">
        <w:t xml:space="preserve">We have developed the curriculum in consultation with parents, </w:t>
      </w:r>
      <w:r w:rsidR="00BE05A3" w:rsidRPr="001E0A7D">
        <w:t>students</w:t>
      </w:r>
      <w:r w:rsidR="00BE05A3">
        <w:t xml:space="preserve"> </w:t>
      </w:r>
      <w:r w:rsidRPr="001E0A7D">
        <w:t>and staff, taking into account the age, needs and feelings of students. If students ask questions outside the scope of this policy, teachers will respond in an appropriate manner</w:t>
      </w:r>
      <w:r>
        <w:t>,</w:t>
      </w:r>
      <w:r w:rsidRPr="001E0A7D">
        <w:t xml:space="preserve"> so they are fully informed and don’t seek answers online.</w:t>
      </w:r>
    </w:p>
    <w:p w14:paraId="50DD0261" w14:textId="77777777" w:rsidR="001E0A7D" w:rsidRPr="007F1AE7" w:rsidRDefault="001E0A7D" w:rsidP="001E0A7D">
      <w:r w:rsidRPr="007F1AE7">
        <w:t>Primary sex education will focus on:</w:t>
      </w:r>
    </w:p>
    <w:p w14:paraId="49B12492" w14:textId="77777777" w:rsidR="001E0A7D" w:rsidRPr="007F1AE7" w:rsidRDefault="001E0A7D" w:rsidP="001E0A7D">
      <w:pPr>
        <w:pStyle w:val="Bulletlist"/>
      </w:pPr>
      <w:r w:rsidRPr="007F1AE7">
        <w:t>Preparing boys and girls for the changes that adolescence brings</w:t>
      </w:r>
    </w:p>
    <w:p w14:paraId="2BD4CD02" w14:textId="77777777" w:rsidR="001E0A7D" w:rsidRPr="007F1AE7" w:rsidRDefault="001E0A7D" w:rsidP="001E0A7D">
      <w:pPr>
        <w:pStyle w:val="Bulletlist"/>
      </w:pPr>
      <w:r w:rsidRPr="007F1AE7">
        <w:t>How a baby is conceived and born</w:t>
      </w:r>
    </w:p>
    <w:p w14:paraId="1DC982A5" w14:textId="77777777" w:rsidR="001E0A7D" w:rsidRPr="001E0A7D" w:rsidRDefault="001E0A7D" w:rsidP="001E0A7D">
      <w:r w:rsidRPr="001E0A7D">
        <w:t>For more information about our curriculum, see our curriculum map in Appendix 1.</w:t>
      </w:r>
    </w:p>
    <w:p w14:paraId="2FF438ED" w14:textId="1C2AC194" w:rsidR="001E0A7D" w:rsidRPr="001E0A7D" w:rsidRDefault="001E0A7D" w:rsidP="001E0A7D">
      <w:pPr>
        <w:pStyle w:val="Heading2"/>
      </w:pPr>
      <w:bookmarkStart w:id="7" w:name="_Toc11230572"/>
      <w:r w:rsidRPr="001E0A7D">
        <w:t>Delivery of RSE</w:t>
      </w:r>
      <w:bookmarkEnd w:id="7"/>
      <w:r w:rsidRPr="001E0A7D">
        <w:t xml:space="preserve"> </w:t>
      </w:r>
    </w:p>
    <w:p w14:paraId="1D90485C" w14:textId="6865618C" w:rsidR="001E0A7D" w:rsidRPr="00907414" w:rsidRDefault="001E0A7D" w:rsidP="001E0A7D">
      <w:r w:rsidRPr="00907414">
        <w:t xml:space="preserve">RSE is taught within the personal, social, health and economic (PSHE) education curriculum. Biological aspects of RSE are taught within the science curriculum, and other aspects are included in religious education (RE). </w:t>
      </w:r>
      <w:r w:rsidR="00A1625F">
        <w:t>Circle times that deal with RSE topics will also be held at the teacher’s discretion as and when they are needed. Children with SEN will receive extra support as per their individual needs in understanding the core concepts within RSE to ensure any misconceptions and worries are addressed. If required, children may be prepped for RSE teaching in the week or weeks prior to these lessons.</w:t>
      </w:r>
    </w:p>
    <w:p w14:paraId="14D0F8A8" w14:textId="77777777" w:rsidR="001E0A7D" w:rsidRPr="00907414" w:rsidRDefault="001E0A7D" w:rsidP="001E0A7D">
      <w:r w:rsidRPr="00907414">
        <w:t>Relationships education focuses on teaching the fundamental building blocks and characteristics of positive relationships including:</w:t>
      </w:r>
    </w:p>
    <w:p w14:paraId="2FE006F8" w14:textId="77777777" w:rsidR="001E0A7D" w:rsidRPr="00907414" w:rsidRDefault="001E0A7D" w:rsidP="001E0A7D">
      <w:pPr>
        <w:pStyle w:val="Bulletlist"/>
      </w:pPr>
      <w:r w:rsidRPr="00907414">
        <w:t>Families and people who care for me</w:t>
      </w:r>
    </w:p>
    <w:p w14:paraId="40782BF0" w14:textId="77777777" w:rsidR="001E0A7D" w:rsidRPr="00907414" w:rsidRDefault="001E0A7D" w:rsidP="001E0A7D">
      <w:pPr>
        <w:pStyle w:val="Bulletlist"/>
      </w:pPr>
      <w:r w:rsidRPr="00907414">
        <w:t>Caring friendships</w:t>
      </w:r>
    </w:p>
    <w:p w14:paraId="5D3A79D7" w14:textId="77777777" w:rsidR="001E0A7D" w:rsidRPr="00907414" w:rsidRDefault="001E0A7D" w:rsidP="001E0A7D">
      <w:pPr>
        <w:pStyle w:val="Bulletlist"/>
      </w:pPr>
      <w:r w:rsidRPr="00907414">
        <w:t>Respectful relationships</w:t>
      </w:r>
    </w:p>
    <w:p w14:paraId="27611D46" w14:textId="77777777" w:rsidR="001E0A7D" w:rsidRPr="00907414" w:rsidRDefault="001E0A7D" w:rsidP="001E0A7D">
      <w:pPr>
        <w:pStyle w:val="Bulletlist"/>
      </w:pPr>
      <w:r w:rsidRPr="00907414">
        <w:t>Online relationships</w:t>
      </w:r>
    </w:p>
    <w:p w14:paraId="53ACDD0C" w14:textId="77777777" w:rsidR="001E0A7D" w:rsidRPr="00907414" w:rsidRDefault="001E0A7D" w:rsidP="001E0A7D">
      <w:pPr>
        <w:pStyle w:val="Bulletlist"/>
      </w:pPr>
      <w:r w:rsidRPr="00907414">
        <w:t>Being safe</w:t>
      </w:r>
    </w:p>
    <w:p w14:paraId="50CACAC0" w14:textId="18E91881" w:rsidR="001E0A7D" w:rsidRPr="00907414" w:rsidRDefault="001E0A7D" w:rsidP="001E0A7D">
      <w:r w:rsidRPr="00907414">
        <w:t>For more information about our RSE curriculum</w:t>
      </w:r>
      <w:r w:rsidR="00A1625F">
        <w:t xml:space="preserve"> and specific coverage</w:t>
      </w:r>
      <w:r w:rsidRPr="00907414">
        <w:t>, see Appendices 1 and 2.</w:t>
      </w:r>
    </w:p>
    <w:p w14:paraId="7602A5A4" w14:textId="77777777" w:rsidR="001E0A7D" w:rsidRPr="001E0A7D" w:rsidRDefault="001E0A7D" w:rsidP="001E0A7D">
      <w:r w:rsidRPr="001E0A7D">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3F268568" w14:textId="3B98D05A" w:rsidR="001E0A7D" w:rsidRPr="001E0A7D" w:rsidRDefault="001E0A7D" w:rsidP="00182D45">
      <w:pPr>
        <w:pStyle w:val="Heading2"/>
      </w:pPr>
      <w:bookmarkStart w:id="8" w:name="_Toc11230573"/>
      <w:r w:rsidRPr="001E0A7D">
        <w:lastRenderedPageBreak/>
        <w:t>Roles and responsibilities</w:t>
      </w:r>
      <w:bookmarkEnd w:id="8"/>
    </w:p>
    <w:p w14:paraId="43D8B48F" w14:textId="257626F3" w:rsidR="001E0A7D" w:rsidRPr="001E0A7D" w:rsidRDefault="001E0A7D" w:rsidP="00182D45">
      <w:pPr>
        <w:pStyle w:val="Subheading"/>
      </w:pPr>
      <w:r w:rsidRPr="001E0A7D">
        <w:t xml:space="preserve">The Trust Education </w:t>
      </w:r>
      <w:r w:rsidR="00DF3CE1">
        <w:t>Committee</w:t>
      </w:r>
    </w:p>
    <w:p w14:paraId="6B939A41" w14:textId="2A454839" w:rsidR="001E0A7D" w:rsidRPr="001E0A7D" w:rsidRDefault="001E0A7D" w:rsidP="001E0A7D">
      <w:r w:rsidRPr="001E0A7D">
        <w:t xml:space="preserve">The Trust Education </w:t>
      </w:r>
      <w:r w:rsidR="00DF3CE1">
        <w:t>Committee</w:t>
      </w:r>
      <w:r w:rsidRPr="001E0A7D">
        <w:t xml:space="preserve"> will approve the RSE policy and hold the </w:t>
      </w:r>
      <w:r w:rsidR="00182D45">
        <w:t>H</w:t>
      </w:r>
      <w:r w:rsidRPr="001E0A7D">
        <w:t>eadteacher to account for its implementation.</w:t>
      </w:r>
    </w:p>
    <w:p w14:paraId="18919452" w14:textId="73E8D036" w:rsidR="001E0A7D" w:rsidRPr="001E0A7D" w:rsidRDefault="001E0A7D" w:rsidP="00182D45">
      <w:pPr>
        <w:pStyle w:val="Subheading"/>
      </w:pPr>
      <w:r w:rsidRPr="001E0A7D">
        <w:t xml:space="preserve">The </w:t>
      </w:r>
      <w:r w:rsidR="00182D45">
        <w:t>H</w:t>
      </w:r>
      <w:r w:rsidRPr="001E0A7D">
        <w:t>eadteacher</w:t>
      </w:r>
    </w:p>
    <w:p w14:paraId="23F3C610" w14:textId="587D8535" w:rsidR="001E0A7D" w:rsidRPr="001E0A7D" w:rsidRDefault="001E0A7D" w:rsidP="001E0A7D">
      <w:r w:rsidRPr="001E0A7D">
        <w:t xml:space="preserve">The </w:t>
      </w:r>
      <w:r w:rsidR="00182D45">
        <w:t>H</w:t>
      </w:r>
      <w:r w:rsidRPr="001E0A7D">
        <w:t xml:space="preserve">eadteacher is responsible for ensuring that RSE is taught consistently across the school, and for managing requests to withdraw students from </w:t>
      </w:r>
      <w:r w:rsidRPr="00A1625F">
        <w:t xml:space="preserve">non-statutory/non-science </w:t>
      </w:r>
      <w:r w:rsidRPr="001E0A7D">
        <w:t xml:space="preserve">components of RSE (see </w:t>
      </w:r>
      <w:r w:rsidR="00182D45" w:rsidRPr="00182D45">
        <w:rPr>
          <w:b/>
          <w:bCs/>
        </w:rPr>
        <w:t>Parents’ right to withdraw</w:t>
      </w:r>
      <w:r w:rsidRPr="001E0A7D">
        <w:t>).</w:t>
      </w:r>
    </w:p>
    <w:p w14:paraId="5A021719" w14:textId="29402FFF" w:rsidR="001E0A7D" w:rsidRPr="001E0A7D" w:rsidRDefault="001E0A7D" w:rsidP="00182D45">
      <w:pPr>
        <w:pStyle w:val="Subheading"/>
      </w:pPr>
      <w:r w:rsidRPr="001E0A7D">
        <w:t>Staff</w:t>
      </w:r>
    </w:p>
    <w:p w14:paraId="1D3CF845" w14:textId="77777777" w:rsidR="001E0A7D" w:rsidRPr="001E0A7D" w:rsidRDefault="001E0A7D" w:rsidP="001E0A7D">
      <w:r w:rsidRPr="001E0A7D">
        <w:t>Staff are responsible for:</w:t>
      </w:r>
    </w:p>
    <w:p w14:paraId="470D2EE8" w14:textId="77777777" w:rsidR="001E0A7D" w:rsidRPr="001E0A7D" w:rsidRDefault="001E0A7D" w:rsidP="00182D45">
      <w:pPr>
        <w:pStyle w:val="Bulletlist"/>
      </w:pPr>
      <w:r w:rsidRPr="001E0A7D">
        <w:t>Delivering RSE in a sensitive way</w:t>
      </w:r>
    </w:p>
    <w:p w14:paraId="5FCD4AD4" w14:textId="77777777" w:rsidR="001E0A7D" w:rsidRPr="001E0A7D" w:rsidRDefault="001E0A7D" w:rsidP="00182D45">
      <w:pPr>
        <w:pStyle w:val="Bulletlist"/>
      </w:pPr>
      <w:r w:rsidRPr="001E0A7D">
        <w:t>Modelling positive attitudes to RSE</w:t>
      </w:r>
    </w:p>
    <w:p w14:paraId="61BC8AF8" w14:textId="77777777" w:rsidR="001E0A7D" w:rsidRPr="001E0A7D" w:rsidRDefault="001E0A7D" w:rsidP="00182D45">
      <w:pPr>
        <w:pStyle w:val="Bulletlist"/>
      </w:pPr>
      <w:r w:rsidRPr="001E0A7D">
        <w:t>Monitoring progress</w:t>
      </w:r>
    </w:p>
    <w:p w14:paraId="192C31C6" w14:textId="77777777" w:rsidR="001E0A7D" w:rsidRPr="001E0A7D" w:rsidRDefault="001E0A7D" w:rsidP="00182D45">
      <w:pPr>
        <w:pStyle w:val="Bulletlist"/>
      </w:pPr>
      <w:r w:rsidRPr="001E0A7D">
        <w:t>Responding to the needs of individual students</w:t>
      </w:r>
    </w:p>
    <w:p w14:paraId="4F7E3F10" w14:textId="4A3E1AFB" w:rsidR="001E0A7D" w:rsidRPr="001E0A7D" w:rsidRDefault="001E0A7D" w:rsidP="00182D45">
      <w:pPr>
        <w:pStyle w:val="Bulletlist"/>
      </w:pPr>
      <w:r w:rsidRPr="001E0A7D">
        <w:t xml:space="preserve">Responding appropriately to students whose parents wish them to be withdrawn from the </w:t>
      </w:r>
      <w:r w:rsidRPr="00A1625F">
        <w:t xml:space="preserve">non-statutory/non-science </w:t>
      </w:r>
      <w:r w:rsidRPr="001E0A7D">
        <w:t>components of RSE</w:t>
      </w:r>
    </w:p>
    <w:p w14:paraId="6BA0399F" w14:textId="77777777" w:rsidR="00A1625F" w:rsidRDefault="001E0A7D" w:rsidP="00A1625F">
      <w:pPr>
        <w:rPr>
          <w:lang w:val="en-US"/>
        </w:rPr>
      </w:pPr>
      <w:r w:rsidRPr="001E0A7D">
        <w:rPr>
          <w:lang w:val="en-US"/>
        </w:rPr>
        <w:t>Staff do not have the right to opt out of teaching RSE. Staff who have concerns about teaching RSE are encouraged to discuss this with the headteacher.</w:t>
      </w:r>
    </w:p>
    <w:p w14:paraId="25475C1F" w14:textId="21128348" w:rsidR="001E0A7D" w:rsidRPr="00A1625F" w:rsidRDefault="00A1625F" w:rsidP="00A1625F">
      <w:pPr>
        <w:rPr>
          <w:lang w:val="en-US"/>
        </w:rPr>
      </w:pPr>
      <w:r>
        <w:rPr>
          <w:lang w:val="en-US"/>
        </w:rPr>
        <w:t>Class teachers all teach RSE to their classes. Additional teaching or gender specific teaching may be undertaken by SLT as needed.</w:t>
      </w:r>
    </w:p>
    <w:p w14:paraId="3DA5E27C" w14:textId="77777777" w:rsidR="001E0A7D" w:rsidRPr="001E0A7D" w:rsidRDefault="001E0A7D" w:rsidP="001E0A7D">
      <w:pPr>
        <w:rPr>
          <w:lang w:val="en-US"/>
        </w:rPr>
      </w:pPr>
      <w:r w:rsidRPr="001E0A7D">
        <w:rPr>
          <w:lang w:val="en-US"/>
        </w:rPr>
        <w:t>Students are expected to engage fully in RSE and, when discussing issues related to RSE, treat others with respect and sensitivity.</w:t>
      </w:r>
    </w:p>
    <w:p w14:paraId="1C70C4DD" w14:textId="534BA2DE" w:rsidR="001E0A7D" w:rsidRPr="001E0A7D" w:rsidRDefault="001E0A7D" w:rsidP="00182D45">
      <w:pPr>
        <w:pStyle w:val="Subheading"/>
      </w:pPr>
      <w:bookmarkStart w:id="9" w:name="_Toc11230574"/>
      <w:r w:rsidRPr="001E0A7D">
        <w:t>Parents’ right to withdraw</w:t>
      </w:r>
      <w:bookmarkEnd w:id="9"/>
      <w:r w:rsidRPr="001E0A7D">
        <w:t xml:space="preserve"> </w:t>
      </w:r>
    </w:p>
    <w:p w14:paraId="1C5FF57E" w14:textId="77777777" w:rsidR="001E0A7D" w:rsidRPr="004F5E3F" w:rsidRDefault="001E0A7D" w:rsidP="001E0A7D">
      <w:r w:rsidRPr="004F5E3F">
        <w:t xml:space="preserve">Parents </w:t>
      </w:r>
      <w:r w:rsidRPr="00E24A9C">
        <w:t>do not</w:t>
      </w:r>
      <w:r w:rsidRPr="004F5E3F">
        <w:t xml:space="preserve"> have the right to withdraw their children from relationships education.</w:t>
      </w:r>
    </w:p>
    <w:p w14:paraId="123BCC06" w14:textId="32509B75" w:rsidR="001E0A7D" w:rsidRDefault="00E24A9C" w:rsidP="001E0A7D">
      <w:r>
        <w:t>P</w:t>
      </w:r>
      <w:r w:rsidR="007608EE">
        <w:t>arents</w:t>
      </w:r>
      <w:r w:rsidR="001E0A7D" w:rsidRPr="004F5E3F">
        <w:t xml:space="preserve"> </w:t>
      </w:r>
      <w:r>
        <w:t xml:space="preserve">do </w:t>
      </w:r>
      <w:r w:rsidR="001E0A7D" w:rsidRPr="004F5E3F">
        <w:t>have the right to withdraw their children</w:t>
      </w:r>
      <w:r w:rsidR="004F5E3F" w:rsidRPr="004F5E3F">
        <w:t xml:space="preserve"> from the </w:t>
      </w:r>
      <w:r w:rsidR="001E0A7D" w:rsidRPr="004F5E3F">
        <w:t>non-statutory/non-science</w:t>
      </w:r>
      <w:r w:rsidR="004F5E3F" w:rsidRPr="004F5E3F">
        <w:t xml:space="preserve"> </w:t>
      </w:r>
      <w:r w:rsidR="001E0A7D" w:rsidRPr="004F5E3F">
        <w:t>componen</w:t>
      </w:r>
      <w:r w:rsidR="007608EE">
        <w:t>ts</w:t>
      </w:r>
      <w:r>
        <w:t xml:space="preserve"> of sex education within RSE. </w:t>
      </w:r>
      <w:r w:rsidR="000D0EFD">
        <w:t xml:space="preserve">These are highlighted in yellow below. </w:t>
      </w:r>
      <w:r>
        <w:t>Requests for withdrawal should be put in writing and addressed to the Headteacher. The request will be discussed with parents and appropriate action will be taken. As a school we acknowledge and celebrate cultural and religious diversity and are sensitive to any issues such diversity may bring in relation to RSE. Alternative work will be given to pupils who are withdrawn from RSE.</w:t>
      </w:r>
    </w:p>
    <w:p w14:paraId="680B00C4" w14:textId="303FCF6C" w:rsidR="001E0A7D" w:rsidRPr="001E0A7D" w:rsidRDefault="001E0A7D" w:rsidP="00182D45">
      <w:pPr>
        <w:pStyle w:val="Subheading"/>
      </w:pPr>
      <w:bookmarkStart w:id="10" w:name="_Toc11230575"/>
      <w:r w:rsidRPr="001E0A7D">
        <w:t>Training</w:t>
      </w:r>
      <w:bookmarkEnd w:id="10"/>
    </w:p>
    <w:p w14:paraId="09295F56" w14:textId="77777777" w:rsidR="001E0A7D" w:rsidRPr="001E0A7D" w:rsidRDefault="001E0A7D" w:rsidP="001E0A7D">
      <w:r w:rsidRPr="001E0A7D">
        <w:t xml:space="preserve">Staff are trained on the delivery of RSE as part of their induction and it is included in our continuing professional development calendar. </w:t>
      </w:r>
    </w:p>
    <w:p w14:paraId="133B0A96" w14:textId="311E0AC0" w:rsidR="001E0A7D" w:rsidRPr="001E0A7D" w:rsidRDefault="001E0A7D" w:rsidP="001E0A7D">
      <w:r w:rsidRPr="001E0A7D">
        <w:t xml:space="preserve">The </w:t>
      </w:r>
      <w:r w:rsidR="00182D45">
        <w:t>H</w:t>
      </w:r>
      <w:r w:rsidRPr="001E0A7D">
        <w:t>eadteacher will also invite visitors from outside the school, such as school nurses or sexual health professionals, to provide support and training to staff teaching RSE.</w:t>
      </w:r>
    </w:p>
    <w:p w14:paraId="55F1086D" w14:textId="42EBC131" w:rsidR="001E0A7D" w:rsidRPr="001E0A7D" w:rsidRDefault="001E0A7D" w:rsidP="00182D45">
      <w:pPr>
        <w:pStyle w:val="Subheading"/>
      </w:pPr>
      <w:bookmarkStart w:id="11" w:name="_Toc11230576"/>
      <w:r w:rsidRPr="001E0A7D">
        <w:lastRenderedPageBreak/>
        <w:t>Monitoring arrangements</w:t>
      </w:r>
      <w:bookmarkEnd w:id="11"/>
    </w:p>
    <w:p w14:paraId="33036561" w14:textId="7F40F673" w:rsidR="001E0A7D" w:rsidRDefault="001E0A7D" w:rsidP="001E0A7D">
      <w:r w:rsidRPr="001E0A7D">
        <w:t xml:space="preserve">The delivery of RSE </w:t>
      </w:r>
      <w:r w:rsidR="005C5B56">
        <w:t xml:space="preserve">in our school </w:t>
      </w:r>
      <w:r w:rsidRPr="001E0A7D">
        <w:t xml:space="preserve">is monitored by </w:t>
      </w:r>
      <w:r w:rsidR="00B2476E" w:rsidRPr="00B2476E">
        <w:t xml:space="preserve">PSHE Lead and SLT </w:t>
      </w:r>
      <w:r w:rsidR="00B2476E">
        <w:t>through:</w:t>
      </w:r>
    </w:p>
    <w:p w14:paraId="7A3B8BE4" w14:textId="2C9D88F6" w:rsidR="00B2476E" w:rsidRPr="00B2476E" w:rsidRDefault="00B2476E" w:rsidP="001E0A7D">
      <w:r>
        <w:t>Planning scrutinies, learning walks and PSHE floor books.</w:t>
      </w:r>
    </w:p>
    <w:p w14:paraId="24551940" w14:textId="77777777" w:rsidR="001E0A7D" w:rsidRPr="001E0A7D" w:rsidRDefault="001E0A7D" w:rsidP="001E0A7D">
      <w:r w:rsidRPr="001E0A7D">
        <w:t xml:space="preserve">Students’ development in RSE is monitored by class teachers as part of our internal assessment systems. </w:t>
      </w:r>
    </w:p>
    <w:p w14:paraId="6FB66C03" w14:textId="5AC757C5" w:rsidR="001E0A7D" w:rsidRDefault="001E0A7D" w:rsidP="001E0A7D">
      <w:r w:rsidRPr="001E0A7D">
        <w:t xml:space="preserve">This policy will be reviewed by the Trust </w:t>
      </w:r>
      <w:r w:rsidR="005D7D28">
        <w:t>every two years</w:t>
      </w:r>
      <w:r w:rsidRPr="001E0A7D">
        <w:t xml:space="preserve">. At every review, the policy will be approved by the </w:t>
      </w:r>
      <w:r w:rsidR="000770C6">
        <w:t xml:space="preserve">Trust </w:t>
      </w:r>
      <w:r w:rsidRPr="001E0A7D">
        <w:t>Education</w:t>
      </w:r>
      <w:r w:rsidR="000770C6">
        <w:t xml:space="preserve"> Committee</w:t>
      </w:r>
      <w:r w:rsidRPr="001E0A7D">
        <w:t>.</w:t>
      </w:r>
    </w:p>
    <w:p w14:paraId="752A13E8" w14:textId="77777777" w:rsidR="00182D45" w:rsidRPr="001E0A7D" w:rsidRDefault="00182D45" w:rsidP="001E0A7D"/>
    <w:p w14:paraId="5D28B475" w14:textId="77777777" w:rsidR="00182D45" w:rsidRDefault="00182D45" w:rsidP="001E0A7D">
      <w:pPr>
        <w:sectPr w:rsidR="00182D45" w:rsidSect="003E0184">
          <w:headerReference w:type="default" r:id="rId14"/>
          <w:footerReference w:type="even" r:id="rId15"/>
          <w:footerReference w:type="default" r:id="rId16"/>
          <w:footerReference w:type="first" r:id="rId17"/>
          <w:pgSz w:w="11900" w:h="16840" w:code="9"/>
          <w:pgMar w:top="1701" w:right="1077" w:bottom="1701" w:left="1077" w:header="510" w:footer="720" w:gutter="0"/>
          <w:pgNumType w:start="1"/>
          <w:cols w:space="720"/>
          <w:docGrid w:linePitch="360"/>
        </w:sectPr>
      </w:pPr>
    </w:p>
    <w:p w14:paraId="314D1A8B" w14:textId="24450B3E" w:rsidR="00182D45" w:rsidRPr="002D0EFD" w:rsidRDefault="00182D45" w:rsidP="002D0EFD">
      <w:pPr>
        <w:pStyle w:val="Heading2"/>
      </w:pPr>
      <w:r>
        <w:lastRenderedPageBreak/>
        <w:t>Appendix 1: Relationships and sex education curriculum map</w:t>
      </w:r>
    </w:p>
    <w:tbl>
      <w:tblPr>
        <w:tblW w:w="5000" w:type="pct"/>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705"/>
        <w:gridCol w:w="1275"/>
        <w:gridCol w:w="3402"/>
        <w:gridCol w:w="4354"/>
      </w:tblGrid>
      <w:tr w:rsidR="00CB6537" w:rsidRPr="00182D45" w14:paraId="1256D72C" w14:textId="77777777" w:rsidTr="00CB6537">
        <w:trPr>
          <w:cantSplit/>
          <w:tblHeader/>
        </w:trPr>
        <w:tc>
          <w:tcPr>
            <w:tcW w:w="362" w:type="pct"/>
            <w:tcBorders>
              <w:top w:val="single" w:sz="4" w:space="0" w:color="12263F"/>
              <w:left w:val="single" w:sz="4" w:space="0" w:color="12263F"/>
              <w:bottom w:val="single" w:sz="4" w:space="0" w:color="12263F"/>
              <w:right w:val="single" w:sz="4" w:space="0" w:color="F8F8F8"/>
              <w:tl2br w:val="nil"/>
              <w:tr2bl w:val="nil"/>
            </w:tcBorders>
            <w:shd w:val="clear" w:color="auto" w:fill="564B51" w:themeFill="text2"/>
            <w:tcMar>
              <w:top w:w="113" w:type="dxa"/>
              <w:bottom w:w="113" w:type="dxa"/>
            </w:tcMar>
          </w:tcPr>
          <w:p w14:paraId="552372FB" w14:textId="77777777" w:rsidR="00182D45" w:rsidRPr="00182D45" w:rsidRDefault="00182D45" w:rsidP="00AE3799">
            <w:pPr>
              <w:spacing w:after="0"/>
              <w:rPr>
                <w:rFonts w:asciiTheme="majorHAnsi" w:hAnsiTheme="majorHAnsi" w:cstheme="majorHAnsi"/>
                <w:b/>
                <w:bCs/>
                <w:color w:val="FFFFFF" w:themeColor="background1"/>
                <w:sz w:val="22"/>
                <w:szCs w:val="22"/>
              </w:rPr>
            </w:pPr>
            <w:r w:rsidRPr="00182D45">
              <w:rPr>
                <w:rFonts w:asciiTheme="majorHAnsi" w:hAnsiTheme="majorHAnsi" w:cstheme="majorHAnsi"/>
                <w:b/>
                <w:bCs/>
                <w:color w:val="FFFFFF" w:themeColor="background1"/>
                <w:sz w:val="22"/>
                <w:szCs w:val="22"/>
              </w:rPr>
              <w:t>Year group</w:t>
            </w:r>
          </w:p>
        </w:tc>
        <w:tc>
          <w:tcPr>
            <w:tcW w:w="655" w:type="pct"/>
            <w:tcBorders>
              <w:top w:val="single" w:sz="4" w:space="0" w:color="12263F"/>
              <w:left w:val="single" w:sz="4" w:space="0" w:color="F8F8F8"/>
              <w:bottom w:val="single" w:sz="4" w:space="0" w:color="12263F"/>
              <w:right w:val="single" w:sz="4" w:space="0" w:color="F8F8F8"/>
              <w:tl2br w:val="nil"/>
              <w:tr2bl w:val="nil"/>
            </w:tcBorders>
            <w:shd w:val="clear" w:color="auto" w:fill="564B51" w:themeFill="text2"/>
          </w:tcPr>
          <w:p w14:paraId="4BFED795" w14:textId="77777777" w:rsidR="00182D45" w:rsidRPr="00182D45" w:rsidRDefault="00182D45" w:rsidP="00AE3799">
            <w:pPr>
              <w:spacing w:after="0"/>
              <w:rPr>
                <w:rFonts w:asciiTheme="majorHAnsi" w:hAnsiTheme="majorHAnsi" w:cstheme="majorHAnsi"/>
                <w:b/>
                <w:bCs/>
                <w:color w:val="FFFFFF" w:themeColor="background1"/>
                <w:sz w:val="22"/>
                <w:szCs w:val="22"/>
              </w:rPr>
            </w:pPr>
            <w:r w:rsidRPr="00182D45">
              <w:rPr>
                <w:rFonts w:asciiTheme="majorHAnsi" w:hAnsiTheme="majorHAnsi" w:cstheme="majorHAnsi"/>
                <w:b/>
                <w:bCs/>
                <w:color w:val="FFFFFF" w:themeColor="background1"/>
                <w:sz w:val="22"/>
                <w:szCs w:val="22"/>
              </w:rPr>
              <w:t>Term</w:t>
            </w:r>
          </w:p>
        </w:tc>
        <w:tc>
          <w:tcPr>
            <w:tcW w:w="1747" w:type="pct"/>
            <w:tcBorders>
              <w:top w:val="single" w:sz="4" w:space="0" w:color="12263F"/>
              <w:left w:val="single" w:sz="4" w:space="0" w:color="F8F8F8"/>
              <w:bottom w:val="single" w:sz="4" w:space="0" w:color="12263F"/>
              <w:right w:val="single" w:sz="4" w:space="0" w:color="F8F8F8"/>
              <w:tl2br w:val="nil"/>
              <w:tr2bl w:val="nil"/>
            </w:tcBorders>
            <w:shd w:val="clear" w:color="auto" w:fill="564B51" w:themeFill="text2"/>
            <w:tcMar>
              <w:top w:w="113" w:type="dxa"/>
              <w:bottom w:w="113" w:type="dxa"/>
            </w:tcMar>
          </w:tcPr>
          <w:p w14:paraId="0AA14526" w14:textId="77777777" w:rsidR="00182D45" w:rsidRPr="00182D45" w:rsidRDefault="00182D45" w:rsidP="00AE3799">
            <w:pPr>
              <w:spacing w:after="0"/>
              <w:rPr>
                <w:rFonts w:asciiTheme="majorHAnsi" w:hAnsiTheme="majorHAnsi" w:cstheme="majorHAnsi"/>
                <w:b/>
                <w:bCs/>
                <w:color w:val="FFFFFF" w:themeColor="background1"/>
                <w:sz w:val="22"/>
                <w:szCs w:val="22"/>
              </w:rPr>
            </w:pPr>
            <w:r w:rsidRPr="00182D45">
              <w:rPr>
                <w:rFonts w:asciiTheme="majorHAnsi" w:hAnsiTheme="majorHAnsi" w:cstheme="majorHAnsi"/>
                <w:b/>
                <w:bCs/>
                <w:color w:val="FFFFFF" w:themeColor="background1"/>
                <w:sz w:val="22"/>
                <w:szCs w:val="22"/>
              </w:rPr>
              <w:t xml:space="preserve">Topic/theme details </w:t>
            </w:r>
          </w:p>
        </w:tc>
        <w:tc>
          <w:tcPr>
            <w:tcW w:w="2236" w:type="pct"/>
            <w:tcBorders>
              <w:top w:val="single" w:sz="4" w:space="0" w:color="12263F"/>
              <w:left w:val="single" w:sz="4" w:space="0" w:color="F8F8F8"/>
              <w:bottom w:val="single" w:sz="4" w:space="0" w:color="12263F"/>
              <w:right w:val="single" w:sz="4" w:space="0" w:color="12263F"/>
              <w:tl2br w:val="nil"/>
              <w:tr2bl w:val="nil"/>
            </w:tcBorders>
            <w:shd w:val="clear" w:color="auto" w:fill="564B51" w:themeFill="text2"/>
            <w:tcMar>
              <w:top w:w="113" w:type="dxa"/>
              <w:bottom w:w="113" w:type="dxa"/>
            </w:tcMar>
          </w:tcPr>
          <w:p w14:paraId="67E68A5C" w14:textId="77777777" w:rsidR="00182D45" w:rsidRPr="00182D45" w:rsidRDefault="00182D45" w:rsidP="00AE3799">
            <w:pPr>
              <w:spacing w:after="0"/>
              <w:rPr>
                <w:rFonts w:asciiTheme="majorHAnsi" w:hAnsiTheme="majorHAnsi" w:cstheme="majorHAnsi"/>
                <w:b/>
                <w:bCs/>
                <w:color w:val="FFFFFF" w:themeColor="background1"/>
                <w:sz w:val="22"/>
                <w:szCs w:val="22"/>
              </w:rPr>
            </w:pPr>
            <w:r w:rsidRPr="00182D45">
              <w:rPr>
                <w:rFonts w:asciiTheme="majorHAnsi" w:hAnsiTheme="majorHAnsi" w:cstheme="majorHAnsi"/>
                <w:b/>
                <w:bCs/>
                <w:color w:val="FFFFFF" w:themeColor="background1"/>
                <w:sz w:val="22"/>
                <w:szCs w:val="22"/>
              </w:rPr>
              <w:t>Resources</w:t>
            </w:r>
          </w:p>
        </w:tc>
      </w:tr>
      <w:tr w:rsidR="00A90577" w:rsidRPr="00182D45" w14:paraId="1D12E53F" w14:textId="77777777" w:rsidTr="00A90577">
        <w:trPr>
          <w:cantSplit/>
        </w:trPr>
        <w:tc>
          <w:tcPr>
            <w:tcW w:w="362" w:type="pct"/>
            <w:vMerge w:val="restart"/>
            <w:shd w:val="clear" w:color="auto" w:fill="auto"/>
            <w:tcMar>
              <w:top w:w="113" w:type="dxa"/>
              <w:bottom w:w="113" w:type="dxa"/>
            </w:tcMar>
          </w:tcPr>
          <w:p w14:paraId="28896E1B" w14:textId="5E339C30" w:rsidR="00A90577" w:rsidRPr="00182D45" w:rsidRDefault="00A90577" w:rsidP="00182D45">
            <w:pPr>
              <w:rPr>
                <w:color w:val="009155" w:themeColor="accent5"/>
              </w:rPr>
            </w:pPr>
            <w:r>
              <w:t>Year 1</w:t>
            </w:r>
          </w:p>
        </w:tc>
        <w:tc>
          <w:tcPr>
            <w:tcW w:w="655" w:type="pct"/>
          </w:tcPr>
          <w:p w14:paraId="3B51C159" w14:textId="38777AAE" w:rsidR="00A90577" w:rsidRPr="00EB75A9" w:rsidRDefault="00A90577" w:rsidP="00182D45">
            <w:r w:rsidRPr="00EB75A9">
              <w:t>Autumn</w:t>
            </w:r>
          </w:p>
        </w:tc>
        <w:tc>
          <w:tcPr>
            <w:tcW w:w="3983" w:type="pct"/>
            <w:gridSpan w:val="2"/>
            <w:vMerge w:val="restart"/>
            <w:shd w:val="clear" w:color="auto" w:fill="auto"/>
            <w:tcMar>
              <w:top w:w="113" w:type="dxa"/>
              <w:bottom w:w="113" w:type="dxa"/>
            </w:tcMar>
          </w:tcPr>
          <w:p w14:paraId="1F1FE26E" w14:textId="77777777" w:rsidR="00A90577" w:rsidRPr="00A90577" w:rsidRDefault="00A90577" w:rsidP="00A90577">
            <w:pPr>
              <w:rPr>
                <w:b/>
                <w:sz w:val="32"/>
              </w:rPr>
            </w:pPr>
          </w:p>
          <w:p w14:paraId="20D9AFFE" w14:textId="4E3695DB" w:rsidR="00A90577" w:rsidRPr="00A90577" w:rsidRDefault="00A90577" w:rsidP="00A90577">
            <w:pPr>
              <w:rPr>
                <w:sz w:val="32"/>
              </w:rPr>
            </w:pPr>
            <w:r w:rsidRPr="00A90577">
              <w:rPr>
                <w:b/>
                <w:sz w:val="32"/>
              </w:rPr>
              <w:t xml:space="preserve">For lesson breakdowns see Appendix 3 </w:t>
            </w:r>
            <w:r w:rsidRPr="00A90577">
              <w:rPr>
                <w:b/>
                <w:i/>
                <w:sz w:val="32"/>
              </w:rPr>
              <w:t>RSE schemes of work</w:t>
            </w:r>
          </w:p>
          <w:p w14:paraId="218FBACD" w14:textId="77777777" w:rsidR="00A90577" w:rsidRDefault="00A90577" w:rsidP="00607E8C">
            <w:pPr>
              <w:pStyle w:val="Bulletlist"/>
              <w:numPr>
                <w:ilvl w:val="0"/>
                <w:numId w:val="0"/>
              </w:numPr>
              <w:ind w:left="360"/>
            </w:pPr>
          </w:p>
          <w:p w14:paraId="142CA6C3" w14:textId="36316F83" w:rsidR="00A90577" w:rsidRPr="00EB75A9" w:rsidRDefault="00A90577" w:rsidP="00607E8C">
            <w:pPr>
              <w:pStyle w:val="Bulletlist"/>
              <w:numPr>
                <w:ilvl w:val="0"/>
                <w:numId w:val="0"/>
              </w:numPr>
              <w:ind w:left="360"/>
            </w:pPr>
            <w:r w:rsidRPr="00EB75A9">
              <w:t>Respectful relationships</w:t>
            </w:r>
          </w:p>
          <w:p w14:paraId="10063539" w14:textId="77777777" w:rsidR="00A90577" w:rsidRPr="00EB75A9" w:rsidRDefault="00A90577" w:rsidP="00182D45">
            <w:pPr>
              <w:pStyle w:val="Bulletlist"/>
            </w:pPr>
            <w:r w:rsidRPr="00EB75A9">
              <w:t>Identify different behaviours which may be bullying.</w:t>
            </w:r>
          </w:p>
          <w:p w14:paraId="59348FE4" w14:textId="77777777" w:rsidR="00A90577" w:rsidRPr="00EB75A9" w:rsidRDefault="00A90577" w:rsidP="00607E8C">
            <w:pPr>
              <w:pStyle w:val="Bulletlist"/>
              <w:numPr>
                <w:ilvl w:val="0"/>
                <w:numId w:val="0"/>
              </w:numPr>
              <w:ind w:left="360"/>
            </w:pPr>
            <w:r w:rsidRPr="00EB75A9">
              <w:t xml:space="preserve">Respectful relationships </w:t>
            </w:r>
          </w:p>
          <w:p w14:paraId="508102E8" w14:textId="77777777" w:rsidR="00A90577" w:rsidRPr="00EB75A9" w:rsidRDefault="00A90577" w:rsidP="00182D45">
            <w:pPr>
              <w:pStyle w:val="Bulletlist"/>
            </w:pPr>
            <w:r w:rsidRPr="00EB75A9">
              <w:t>Wants and needs</w:t>
            </w:r>
          </w:p>
          <w:p w14:paraId="00595966" w14:textId="77777777" w:rsidR="00A90577" w:rsidRPr="00EB75A9" w:rsidRDefault="00A90577" w:rsidP="00607E8C">
            <w:pPr>
              <w:pStyle w:val="Bulletlist"/>
            </w:pPr>
            <w:r w:rsidRPr="00EB75A9">
              <w:t>Girl and boy needs and wants</w:t>
            </w:r>
          </w:p>
          <w:p w14:paraId="7EC74CBB" w14:textId="77777777" w:rsidR="00A90577" w:rsidRPr="00EB75A9" w:rsidRDefault="00A90577" w:rsidP="00607E8C">
            <w:pPr>
              <w:pStyle w:val="Bulletlist"/>
            </w:pPr>
            <w:r w:rsidRPr="00EB75A9">
              <w:t>Celebrating being me</w:t>
            </w:r>
          </w:p>
          <w:p w14:paraId="3ED7A85B" w14:textId="77777777" w:rsidR="00A90577" w:rsidRPr="00EB75A9" w:rsidRDefault="00A90577" w:rsidP="00607E8C">
            <w:pPr>
              <w:pStyle w:val="Bulletlist"/>
              <w:numPr>
                <w:ilvl w:val="0"/>
                <w:numId w:val="0"/>
              </w:numPr>
              <w:ind w:left="360"/>
            </w:pPr>
          </w:p>
          <w:p w14:paraId="72628E09" w14:textId="77777777" w:rsidR="00A90577" w:rsidRPr="00EB75A9" w:rsidRDefault="00A90577" w:rsidP="00607E8C">
            <w:pPr>
              <w:pStyle w:val="Bulletlist"/>
              <w:numPr>
                <w:ilvl w:val="0"/>
                <w:numId w:val="0"/>
              </w:numPr>
              <w:ind w:left="360"/>
            </w:pPr>
            <w:r w:rsidRPr="00EB75A9">
              <w:t>Online relationships</w:t>
            </w:r>
          </w:p>
          <w:p w14:paraId="49EFED73" w14:textId="77777777" w:rsidR="00A90577" w:rsidRPr="00EB75A9" w:rsidRDefault="00A90577" w:rsidP="00607E8C">
            <w:pPr>
              <w:pStyle w:val="Bulletlist"/>
            </w:pPr>
            <w:r w:rsidRPr="00EB75A9">
              <w:t>Personal information</w:t>
            </w:r>
          </w:p>
          <w:p w14:paraId="14752A20" w14:textId="77777777" w:rsidR="00A90577" w:rsidRPr="00EB75A9" w:rsidRDefault="00A90577" w:rsidP="005879BD">
            <w:pPr>
              <w:pStyle w:val="Bulletlist"/>
              <w:numPr>
                <w:ilvl w:val="0"/>
                <w:numId w:val="0"/>
              </w:numPr>
              <w:ind w:left="360"/>
            </w:pPr>
          </w:p>
          <w:p w14:paraId="6DDDBCD4" w14:textId="77777777" w:rsidR="00A90577" w:rsidRPr="00EB75A9" w:rsidRDefault="00A90577" w:rsidP="005879BD">
            <w:pPr>
              <w:pStyle w:val="Bulletlist"/>
              <w:numPr>
                <w:ilvl w:val="0"/>
                <w:numId w:val="0"/>
              </w:numPr>
              <w:ind w:left="360"/>
            </w:pPr>
            <w:r w:rsidRPr="00EB75A9">
              <w:t>Being Safe</w:t>
            </w:r>
          </w:p>
          <w:p w14:paraId="6EA1FB7C" w14:textId="77777777" w:rsidR="00A90577" w:rsidRPr="00EB75A9" w:rsidRDefault="00A90577" w:rsidP="00607E8C">
            <w:pPr>
              <w:pStyle w:val="Bulletlist"/>
            </w:pPr>
            <w:r w:rsidRPr="00EB75A9">
              <w:t>Places and people who make me feel safe</w:t>
            </w:r>
          </w:p>
          <w:p w14:paraId="5739C898" w14:textId="77777777" w:rsidR="00A90577" w:rsidRPr="00EB75A9" w:rsidRDefault="00A90577" w:rsidP="00607E8C">
            <w:pPr>
              <w:pStyle w:val="Bulletlist"/>
            </w:pPr>
            <w:r w:rsidRPr="00EB75A9">
              <w:t>A safe and inviting classroom</w:t>
            </w:r>
          </w:p>
          <w:p w14:paraId="5ED1557F" w14:textId="77777777" w:rsidR="00A90577" w:rsidRPr="00607E8C" w:rsidRDefault="00A90577" w:rsidP="00607E8C">
            <w:pPr>
              <w:pStyle w:val="Bulletlist"/>
              <w:rPr>
                <w:color w:val="009155" w:themeColor="accent5"/>
              </w:rPr>
            </w:pPr>
            <w:r w:rsidRPr="00EB75A9">
              <w:t>Keeping safe at home</w:t>
            </w:r>
          </w:p>
          <w:p w14:paraId="12107987" w14:textId="634AFE04" w:rsidR="00A90577" w:rsidRPr="00B6525F" w:rsidRDefault="00A90577" w:rsidP="00182D45"/>
        </w:tc>
      </w:tr>
      <w:tr w:rsidR="00A90577" w:rsidRPr="00182D45" w14:paraId="1A7D93CA" w14:textId="77777777" w:rsidTr="00A90577">
        <w:trPr>
          <w:cantSplit/>
        </w:trPr>
        <w:tc>
          <w:tcPr>
            <w:tcW w:w="362" w:type="pct"/>
            <w:vMerge/>
            <w:shd w:val="clear" w:color="auto" w:fill="auto"/>
            <w:tcMar>
              <w:top w:w="113" w:type="dxa"/>
              <w:bottom w:w="113" w:type="dxa"/>
            </w:tcMar>
          </w:tcPr>
          <w:p w14:paraId="78F15403" w14:textId="7853C321" w:rsidR="00A90577" w:rsidRPr="00182D45" w:rsidRDefault="00A90577" w:rsidP="00182D45">
            <w:pPr>
              <w:rPr>
                <w:color w:val="009155" w:themeColor="accent5"/>
              </w:rPr>
            </w:pPr>
          </w:p>
        </w:tc>
        <w:tc>
          <w:tcPr>
            <w:tcW w:w="655" w:type="pct"/>
          </w:tcPr>
          <w:p w14:paraId="5D30E4C9" w14:textId="6E5D671E" w:rsidR="00A90577" w:rsidRPr="00EB75A9" w:rsidRDefault="00A90577" w:rsidP="00182D45">
            <w:r w:rsidRPr="00EB75A9">
              <w:t>Spring</w:t>
            </w:r>
          </w:p>
        </w:tc>
        <w:tc>
          <w:tcPr>
            <w:tcW w:w="3983" w:type="pct"/>
            <w:gridSpan w:val="2"/>
            <w:vMerge/>
            <w:shd w:val="clear" w:color="auto" w:fill="auto"/>
            <w:tcMar>
              <w:top w:w="113" w:type="dxa"/>
              <w:bottom w:w="113" w:type="dxa"/>
            </w:tcMar>
          </w:tcPr>
          <w:p w14:paraId="118445FC" w14:textId="4849A700" w:rsidR="00A90577" w:rsidRPr="00B6525F" w:rsidRDefault="00A90577" w:rsidP="00182D45"/>
        </w:tc>
      </w:tr>
      <w:tr w:rsidR="00A90577" w:rsidRPr="00182D45" w14:paraId="744252DE" w14:textId="77777777" w:rsidTr="00A90577">
        <w:trPr>
          <w:cantSplit/>
          <w:trHeight w:val="2152"/>
        </w:trPr>
        <w:tc>
          <w:tcPr>
            <w:tcW w:w="362" w:type="pct"/>
            <w:vMerge/>
            <w:shd w:val="clear" w:color="auto" w:fill="auto"/>
            <w:tcMar>
              <w:top w:w="113" w:type="dxa"/>
              <w:bottom w:w="113" w:type="dxa"/>
            </w:tcMar>
          </w:tcPr>
          <w:p w14:paraId="5E9B6B8C" w14:textId="58431CF5" w:rsidR="00A90577" w:rsidRPr="00182D45" w:rsidRDefault="00A90577" w:rsidP="00182D45"/>
        </w:tc>
        <w:tc>
          <w:tcPr>
            <w:tcW w:w="655" w:type="pct"/>
          </w:tcPr>
          <w:p w14:paraId="0B79B86C" w14:textId="1113F81C" w:rsidR="00A90577" w:rsidRPr="00182D45" w:rsidRDefault="00A90577" w:rsidP="00182D45">
            <w:r>
              <w:t>Summer</w:t>
            </w:r>
          </w:p>
        </w:tc>
        <w:tc>
          <w:tcPr>
            <w:tcW w:w="3983" w:type="pct"/>
            <w:gridSpan w:val="2"/>
            <w:shd w:val="clear" w:color="auto" w:fill="auto"/>
            <w:tcMar>
              <w:top w:w="113" w:type="dxa"/>
              <w:bottom w:w="113" w:type="dxa"/>
            </w:tcMar>
          </w:tcPr>
          <w:p w14:paraId="5114F4E7" w14:textId="77777777" w:rsidR="00A90577" w:rsidRDefault="00A90577" w:rsidP="00182D45">
            <w:r>
              <w:t xml:space="preserve">Caring relationships </w:t>
            </w:r>
          </w:p>
          <w:p w14:paraId="2C0423DA" w14:textId="77777777" w:rsidR="00A90577" w:rsidRPr="00EB75A9" w:rsidRDefault="00A90577" w:rsidP="00FB749A">
            <w:pPr>
              <w:pStyle w:val="ListParagraph"/>
              <w:numPr>
                <w:ilvl w:val="0"/>
                <w:numId w:val="19"/>
              </w:numPr>
            </w:pPr>
            <w:r w:rsidRPr="00EB75A9">
              <w:t>Qualities of a good friend</w:t>
            </w:r>
          </w:p>
          <w:p w14:paraId="35E0252F" w14:textId="77777777" w:rsidR="00A90577" w:rsidRPr="00EB75A9" w:rsidRDefault="00A90577" w:rsidP="00094D5C">
            <w:pPr>
              <w:pStyle w:val="ListParagraph"/>
              <w:numPr>
                <w:ilvl w:val="0"/>
                <w:numId w:val="19"/>
              </w:numPr>
            </w:pPr>
            <w:r w:rsidRPr="00EB75A9">
              <w:t xml:space="preserve">The importance of compliments </w:t>
            </w:r>
          </w:p>
          <w:p w14:paraId="72FF3E62" w14:textId="77777777" w:rsidR="00A90577" w:rsidRPr="00EB75A9" w:rsidRDefault="00A90577" w:rsidP="00094D5C">
            <w:pPr>
              <w:pStyle w:val="ListParagraph"/>
              <w:numPr>
                <w:ilvl w:val="0"/>
                <w:numId w:val="19"/>
              </w:numPr>
            </w:pPr>
            <w:r w:rsidRPr="00EB75A9">
              <w:t>How to talk to friends</w:t>
            </w:r>
          </w:p>
          <w:p w14:paraId="45092C4A" w14:textId="77777777" w:rsidR="00A90577" w:rsidRPr="00EB75A9" w:rsidRDefault="00A90577" w:rsidP="00A84862">
            <w:pPr>
              <w:pStyle w:val="ListParagraph"/>
            </w:pPr>
          </w:p>
          <w:p w14:paraId="0BF4E1F0" w14:textId="77777777" w:rsidR="00A90577" w:rsidRPr="001F2076" w:rsidRDefault="00A90577" w:rsidP="004F5E3F">
            <w:r w:rsidRPr="001F2076">
              <w:t>Growing and Caring for Ourselves</w:t>
            </w:r>
          </w:p>
          <w:p w14:paraId="4C8C5980" w14:textId="77777777" w:rsidR="00A90577" w:rsidRPr="001F2076" w:rsidRDefault="00A90577" w:rsidP="00A84862">
            <w:pPr>
              <w:pStyle w:val="ListParagraph"/>
              <w:numPr>
                <w:ilvl w:val="0"/>
                <w:numId w:val="19"/>
              </w:numPr>
            </w:pPr>
            <w:r w:rsidRPr="001F2076">
              <w:t>Keeping clean</w:t>
            </w:r>
          </w:p>
          <w:p w14:paraId="3F526EDF" w14:textId="77777777" w:rsidR="00A90577" w:rsidRPr="00E475A8" w:rsidRDefault="00A90577" w:rsidP="00A84862">
            <w:pPr>
              <w:pStyle w:val="ListParagraph"/>
              <w:numPr>
                <w:ilvl w:val="0"/>
                <w:numId w:val="19"/>
              </w:numPr>
              <w:rPr>
                <w:highlight w:val="yellow"/>
              </w:rPr>
            </w:pPr>
            <w:r w:rsidRPr="00E475A8">
              <w:rPr>
                <w:highlight w:val="yellow"/>
              </w:rPr>
              <w:t>Growing and changing and male and female differences</w:t>
            </w:r>
          </w:p>
          <w:p w14:paraId="58744604" w14:textId="77777777" w:rsidR="00A90577" w:rsidRPr="00E475A8" w:rsidRDefault="00A90577" w:rsidP="00A84862">
            <w:pPr>
              <w:pStyle w:val="ListParagraph"/>
              <w:numPr>
                <w:ilvl w:val="0"/>
                <w:numId w:val="19"/>
              </w:numPr>
              <w:rPr>
                <w:highlight w:val="yellow"/>
              </w:rPr>
            </w:pPr>
            <w:r w:rsidRPr="00E475A8">
              <w:rPr>
                <w:highlight w:val="yellow"/>
              </w:rPr>
              <w:t>Naming body parts including external genitalia</w:t>
            </w:r>
          </w:p>
          <w:p w14:paraId="02A51548" w14:textId="638A4EDF" w:rsidR="00A90577" w:rsidRPr="00A90577" w:rsidRDefault="00A90577" w:rsidP="00A90577">
            <w:pPr>
              <w:pStyle w:val="ListParagraph"/>
              <w:numPr>
                <w:ilvl w:val="0"/>
                <w:numId w:val="19"/>
              </w:numPr>
            </w:pPr>
            <w:r w:rsidRPr="001F2076">
              <w:t>Different types of families</w:t>
            </w:r>
          </w:p>
        </w:tc>
      </w:tr>
      <w:tr w:rsidR="00A90577" w:rsidRPr="00182D45" w14:paraId="00E3FDBF" w14:textId="77777777" w:rsidTr="00A90577">
        <w:trPr>
          <w:cantSplit/>
        </w:trPr>
        <w:tc>
          <w:tcPr>
            <w:tcW w:w="362" w:type="pct"/>
            <w:vMerge w:val="restart"/>
            <w:shd w:val="clear" w:color="auto" w:fill="auto"/>
            <w:tcMar>
              <w:top w:w="113" w:type="dxa"/>
              <w:bottom w:w="113" w:type="dxa"/>
            </w:tcMar>
          </w:tcPr>
          <w:p w14:paraId="2F720915" w14:textId="5FBFF32D" w:rsidR="00A90577" w:rsidRPr="00182D45" w:rsidRDefault="00A90577" w:rsidP="00182D45">
            <w:r>
              <w:t>Year 2</w:t>
            </w:r>
          </w:p>
        </w:tc>
        <w:tc>
          <w:tcPr>
            <w:tcW w:w="655" w:type="pct"/>
          </w:tcPr>
          <w:p w14:paraId="44D33CFA" w14:textId="61E0FD02" w:rsidR="00A90577" w:rsidRPr="00182D45" w:rsidRDefault="00A90577" w:rsidP="00182D45">
            <w:r>
              <w:t>Autumn</w:t>
            </w:r>
          </w:p>
        </w:tc>
        <w:tc>
          <w:tcPr>
            <w:tcW w:w="3983" w:type="pct"/>
            <w:gridSpan w:val="2"/>
            <w:shd w:val="clear" w:color="auto" w:fill="auto"/>
            <w:tcMar>
              <w:top w:w="113" w:type="dxa"/>
              <w:bottom w:w="113" w:type="dxa"/>
            </w:tcMar>
          </w:tcPr>
          <w:p w14:paraId="39866FA4" w14:textId="77777777" w:rsidR="00A90577" w:rsidRDefault="00A90577" w:rsidP="00741D27">
            <w:r>
              <w:t>Caring Friendships</w:t>
            </w:r>
          </w:p>
          <w:p w14:paraId="7575BBB2" w14:textId="77777777" w:rsidR="00A90577" w:rsidRDefault="00A90577" w:rsidP="00741D27">
            <w:pPr>
              <w:pStyle w:val="ListParagraph"/>
              <w:numPr>
                <w:ilvl w:val="0"/>
                <w:numId w:val="20"/>
              </w:numPr>
            </w:pPr>
            <w:r>
              <w:t>Identifying bullying</w:t>
            </w:r>
          </w:p>
          <w:p w14:paraId="33488A07" w14:textId="40AE82B1" w:rsidR="00A90577" w:rsidRPr="00B6525F" w:rsidRDefault="00A90577" w:rsidP="00741D27">
            <w:r>
              <w:t>Understanding and resolving conflict</w:t>
            </w:r>
          </w:p>
        </w:tc>
      </w:tr>
      <w:tr w:rsidR="00A90577" w:rsidRPr="00182D45" w14:paraId="7A97DC49" w14:textId="77777777" w:rsidTr="00A90577">
        <w:trPr>
          <w:cantSplit/>
        </w:trPr>
        <w:tc>
          <w:tcPr>
            <w:tcW w:w="362" w:type="pct"/>
            <w:vMerge/>
            <w:shd w:val="clear" w:color="auto" w:fill="auto"/>
            <w:tcMar>
              <w:top w:w="113" w:type="dxa"/>
              <w:bottom w:w="113" w:type="dxa"/>
            </w:tcMar>
          </w:tcPr>
          <w:p w14:paraId="458A3BA3" w14:textId="77777777" w:rsidR="00A90577" w:rsidRPr="00182D45" w:rsidRDefault="00A90577" w:rsidP="00182D45"/>
        </w:tc>
        <w:tc>
          <w:tcPr>
            <w:tcW w:w="655" w:type="pct"/>
          </w:tcPr>
          <w:p w14:paraId="631EBF58" w14:textId="0F5712A4" w:rsidR="00A90577" w:rsidRPr="00182D45" w:rsidRDefault="00A90577" w:rsidP="00182D45">
            <w:r>
              <w:t xml:space="preserve">Spring </w:t>
            </w:r>
          </w:p>
        </w:tc>
        <w:tc>
          <w:tcPr>
            <w:tcW w:w="3983" w:type="pct"/>
            <w:gridSpan w:val="2"/>
            <w:shd w:val="clear" w:color="auto" w:fill="auto"/>
            <w:tcMar>
              <w:top w:w="113" w:type="dxa"/>
              <w:bottom w:w="113" w:type="dxa"/>
            </w:tcMar>
          </w:tcPr>
          <w:p w14:paraId="7159D03C" w14:textId="77777777" w:rsidR="00A90577" w:rsidRDefault="00A90577" w:rsidP="00741D27">
            <w:r>
              <w:t>Respectful relationships</w:t>
            </w:r>
          </w:p>
          <w:p w14:paraId="1D967F51" w14:textId="77777777" w:rsidR="00A90577" w:rsidRDefault="00A90577" w:rsidP="00741D27">
            <w:pPr>
              <w:pStyle w:val="ListParagraph"/>
              <w:numPr>
                <w:ilvl w:val="0"/>
                <w:numId w:val="20"/>
              </w:numPr>
            </w:pPr>
            <w:r>
              <w:t>Needs and wants</w:t>
            </w:r>
          </w:p>
          <w:p w14:paraId="319F0119" w14:textId="77777777" w:rsidR="00A90577" w:rsidRDefault="00A90577" w:rsidP="00741D27">
            <w:pPr>
              <w:pStyle w:val="ListParagraph"/>
              <w:numPr>
                <w:ilvl w:val="0"/>
                <w:numId w:val="20"/>
              </w:numPr>
            </w:pPr>
            <w:r>
              <w:t>Life around the world</w:t>
            </w:r>
          </w:p>
          <w:p w14:paraId="3BF9D82D" w14:textId="77777777" w:rsidR="00A90577" w:rsidRDefault="00A90577" w:rsidP="00741D27">
            <w:pPr>
              <w:pStyle w:val="ListParagraph"/>
              <w:numPr>
                <w:ilvl w:val="0"/>
                <w:numId w:val="20"/>
              </w:numPr>
            </w:pPr>
            <w:r>
              <w:t>Gender stereotypes in careers</w:t>
            </w:r>
          </w:p>
          <w:p w14:paraId="7AE703BF" w14:textId="77777777" w:rsidR="00A90577" w:rsidRDefault="00A90577" w:rsidP="00741D27">
            <w:r>
              <w:t>Online relationships</w:t>
            </w:r>
          </w:p>
          <w:p w14:paraId="0B87A895" w14:textId="77777777" w:rsidR="00A90577" w:rsidRDefault="00A90577" w:rsidP="002D0EFD">
            <w:pPr>
              <w:pStyle w:val="ListParagraph"/>
              <w:numPr>
                <w:ilvl w:val="0"/>
                <w:numId w:val="21"/>
              </w:numPr>
            </w:pPr>
            <w:r>
              <w:t>Personal information</w:t>
            </w:r>
          </w:p>
          <w:p w14:paraId="5B9EEA85" w14:textId="6E5B08B5" w:rsidR="00A90577" w:rsidRPr="00182D45" w:rsidRDefault="00A90577" w:rsidP="00182D45">
            <w:r>
              <w:t>Who to trust online</w:t>
            </w:r>
          </w:p>
        </w:tc>
      </w:tr>
      <w:tr w:rsidR="00A90577" w:rsidRPr="00182D45" w14:paraId="5432C702" w14:textId="77777777" w:rsidTr="00A90577">
        <w:trPr>
          <w:cantSplit/>
        </w:trPr>
        <w:tc>
          <w:tcPr>
            <w:tcW w:w="362" w:type="pct"/>
            <w:vMerge/>
            <w:shd w:val="clear" w:color="auto" w:fill="auto"/>
            <w:tcMar>
              <w:top w:w="113" w:type="dxa"/>
              <w:bottom w:w="113" w:type="dxa"/>
            </w:tcMar>
          </w:tcPr>
          <w:p w14:paraId="2EEAD2E8" w14:textId="77777777" w:rsidR="00A90577" w:rsidRPr="00182D45" w:rsidRDefault="00A90577" w:rsidP="00182D45"/>
        </w:tc>
        <w:tc>
          <w:tcPr>
            <w:tcW w:w="655" w:type="pct"/>
          </w:tcPr>
          <w:p w14:paraId="01A9E7D3" w14:textId="1A72DA0C" w:rsidR="00A90577" w:rsidRPr="00182D45" w:rsidRDefault="00A90577" w:rsidP="00182D45">
            <w:r>
              <w:t>Summer</w:t>
            </w:r>
          </w:p>
        </w:tc>
        <w:tc>
          <w:tcPr>
            <w:tcW w:w="3983" w:type="pct"/>
            <w:gridSpan w:val="2"/>
            <w:shd w:val="clear" w:color="auto" w:fill="auto"/>
            <w:tcMar>
              <w:top w:w="113" w:type="dxa"/>
              <w:bottom w:w="113" w:type="dxa"/>
            </w:tcMar>
          </w:tcPr>
          <w:p w14:paraId="1DC3CB61" w14:textId="77777777" w:rsidR="00A90577" w:rsidRDefault="00A90577" w:rsidP="00182D45">
            <w:r>
              <w:t>Respectful relationships</w:t>
            </w:r>
          </w:p>
          <w:p w14:paraId="7B5E1869" w14:textId="77777777" w:rsidR="00A90577" w:rsidRDefault="00A90577" w:rsidP="003B1AC3">
            <w:pPr>
              <w:pStyle w:val="ListParagraph"/>
              <w:numPr>
                <w:ilvl w:val="0"/>
                <w:numId w:val="22"/>
              </w:numPr>
            </w:pPr>
            <w:r>
              <w:t>What makes a good friend?</w:t>
            </w:r>
          </w:p>
          <w:p w14:paraId="63DB5B9E" w14:textId="77777777" w:rsidR="00A90577" w:rsidRDefault="00A90577" w:rsidP="003B1AC3">
            <w:pPr>
              <w:pStyle w:val="ListParagraph"/>
              <w:numPr>
                <w:ilvl w:val="0"/>
                <w:numId w:val="22"/>
              </w:numPr>
            </w:pPr>
            <w:r>
              <w:t>Understanding the PANTS rule</w:t>
            </w:r>
          </w:p>
          <w:p w14:paraId="7156B6C1" w14:textId="77777777" w:rsidR="00A90577" w:rsidRDefault="00A90577" w:rsidP="003B1AC3">
            <w:pPr>
              <w:pStyle w:val="ListParagraph"/>
              <w:numPr>
                <w:ilvl w:val="0"/>
                <w:numId w:val="22"/>
              </w:numPr>
            </w:pPr>
            <w:r>
              <w:t xml:space="preserve">Girl and boy difference and gender stereotypes </w:t>
            </w:r>
          </w:p>
          <w:p w14:paraId="26ADFBB5" w14:textId="77777777" w:rsidR="00A90577" w:rsidRDefault="00A90577" w:rsidP="003B1AC3">
            <w:pPr>
              <w:pStyle w:val="ListParagraph"/>
              <w:numPr>
                <w:ilvl w:val="0"/>
                <w:numId w:val="22"/>
              </w:numPr>
            </w:pPr>
            <w:r>
              <w:t>Differences between male and female animals</w:t>
            </w:r>
          </w:p>
          <w:p w14:paraId="7B9E1050" w14:textId="77777777" w:rsidR="00A90577" w:rsidRDefault="00A90577" w:rsidP="003B1AC3">
            <w:r>
              <w:t>Growth and development</w:t>
            </w:r>
          </w:p>
          <w:p w14:paraId="79E4CACA" w14:textId="77777777" w:rsidR="00A90577" w:rsidRDefault="00A90577" w:rsidP="00FD4DD0">
            <w:pPr>
              <w:pStyle w:val="ListParagraph"/>
              <w:numPr>
                <w:ilvl w:val="0"/>
                <w:numId w:val="24"/>
              </w:numPr>
            </w:pPr>
            <w:r>
              <w:t>Understanding how the difference between males and females is part of lifecycles</w:t>
            </w:r>
          </w:p>
          <w:p w14:paraId="59449FCB" w14:textId="258262E7" w:rsidR="00A90577" w:rsidRDefault="00A90577" w:rsidP="003B1AC3">
            <w:pPr>
              <w:pStyle w:val="ListParagraph"/>
              <w:numPr>
                <w:ilvl w:val="0"/>
                <w:numId w:val="23"/>
              </w:numPr>
              <w:rPr>
                <w:highlight w:val="yellow"/>
              </w:rPr>
            </w:pPr>
            <w:r w:rsidRPr="00E475A8">
              <w:rPr>
                <w:highlight w:val="yellow"/>
              </w:rPr>
              <w:t>Sexual difference and naming body parts including genitalia</w:t>
            </w:r>
            <w:r w:rsidR="002D0F0A">
              <w:rPr>
                <w:highlight w:val="yellow"/>
              </w:rPr>
              <w:t>*</w:t>
            </w:r>
          </w:p>
          <w:p w14:paraId="25749DCB" w14:textId="1618F882" w:rsidR="002D0F0A" w:rsidRDefault="002D0F0A" w:rsidP="002D0F0A">
            <w:pPr>
              <w:pStyle w:val="NormalWeb"/>
              <w:spacing w:before="0" w:beforeAutospacing="0" w:after="0" w:afterAutospacing="0"/>
              <w:textAlignment w:val="baseline"/>
              <w:rPr>
                <w:rFonts w:asciiTheme="minorHAnsi" w:hAnsiTheme="minorHAnsi" w:cs="Arial"/>
                <w:i/>
                <w:color w:val="333333"/>
              </w:rPr>
            </w:pPr>
            <w:r w:rsidRPr="002D0F0A">
              <w:rPr>
                <w:rFonts w:asciiTheme="minorHAnsi" w:hAnsiTheme="minorHAnsi"/>
                <w:b/>
              </w:rPr>
              <w:t>Statutory science</w:t>
            </w:r>
            <w:r>
              <w:rPr>
                <w:rFonts w:asciiTheme="minorHAnsi" w:hAnsiTheme="minorHAnsi"/>
                <w:b/>
              </w:rPr>
              <w:t xml:space="preserve"> curriculum content*</w:t>
            </w:r>
            <w:r w:rsidRPr="002D0F0A">
              <w:rPr>
                <w:rFonts w:asciiTheme="minorHAnsi" w:hAnsiTheme="minorHAnsi"/>
              </w:rPr>
              <w:t xml:space="preserve">: </w:t>
            </w:r>
            <w:r w:rsidRPr="002D0F0A">
              <w:rPr>
                <w:rFonts w:asciiTheme="minorHAnsi" w:hAnsiTheme="minorHAnsi" w:cs="Arial"/>
                <w:color w:val="333333"/>
              </w:rPr>
              <w:t>children learn that animals, including humans, have offspring that g</w:t>
            </w:r>
            <w:r>
              <w:rPr>
                <w:rFonts w:asciiTheme="minorHAnsi" w:hAnsiTheme="minorHAnsi" w:cs="Arial"/>
                <w:color w:val="333333"/>
              </w:rPr>
              <w:t xml:space="preserve">row into adults. They are </w:t>
            </w:r>
            <w:r w:rsidRPr="002D0F0A">
              <w:rPr>
                <w:rFonts w:asciiTheme="minorHAnsi" w:hAnsiTheme="minorHAnsi" w:cs="Arial"/>
                <w:color w:val="333333"/>
              </w:rPr>
              <w:t xml:space="preserve">introduced to the concepts of reproduction and growth, </w:t>
            </w:r>
            <w:r w:rsidRPr="002D0F0A">
              <w:rPr>
                <w:rFonts w:asciiTheme="minorHAnsi" w:hAnsiTheme="minorHAnsi" w:cs="Arial"/>
                <w:i/>
                <w:color w:val="333333"/>
              </w:rPr>
              <w:t>but not how reproduction occurs.</w:t>
            </w:r>
            <w:r>
              <w:rPr>
                <w:rFonts w:asciiTheme="minorHAnsi" w:hAnsiTheme="minorHAnsi" w:cs="Arial"/>
                <w:i/>
                <w:color w:val="333333"/>
              </w:rPr>
              <w:t xml:space="preserve"> </w:t>
            </w:r>
          </w:p>
          <w:p w14:paraId="4381A791" w14:textId="77777777" w:rsidR="002D0F0A" w:rsidRPr="002D0F0A" w:rsidRDefault="002D0F0A" w:rsidP="002D0F0A">
            <w:pPr>
              <w:pStyle w:val="NormalWeb"/>
              <w:spacing w:before="0" w:beforeAutospacing="0" w:after="0" w:afterAutospacing="0"/>
              <w:textAlignment w:val="baseline"/>
              <w:rPr>
                <w:rFonts w:asciiTheme="minorHAnsi" w:hAnsiTheme="minorHAnsi" w:cs="Arial"/>
                <w:color w:val="333333"/>
              </w:rPr>
            </w:pPr>
          </w:p>
          <w:p w14:paraId="25A208A7" w14:textId="39AFB5EA" w:rsidR="00A90577" w:rsidRPr="00182D45" w:rsidRDefault="00A90577" w:rsidP="00182D45"/>
        </w:tc>
      </w:tr>
      <w:tr w:rsidR="00A90577" w:rsidRPr="00182D45" w14:paraId="3DFDD33A" w14:textId="77777777" w:rsidTr="00A90577">
        <w:trPr>
          <w:cantSplit/>
        </w:trPr>
        <w:tc>
          <w:tcPr>
            <w:tcW w:w="362" w:type="pct"/>
            <w:shd w:val="clear" w:color="auto" w:fill="auto"/>
            <w:tcMar>
              <w:top w:w="113" w:type="dxa"/>
              <w:bottom w:w="113" w:type="dxa"/>
            </w:tcMar>
          </w:tcPr>
          <w:p w14:paraId="3B09777C" w14:textId="60064B34" w:rsidR="00A90577" w:rsidRPr="00182D45" w:rsidRDefault="00A90577" w:rsidP="00182D45">
            <w:r>
              <w:t>Year 3</w:t>
            </w:r>
          </w:p>
        </w:tc>
        <w:tc>
          <w:tcPr>
            <w:tcW w:w="655" w:type="pct"/>
          </w:tcPr>
          <w:p w14:paraId="7539AF21" w14:textId="00E4E54D" w:rsidR="00A90577" w:rsidRPr="00182D45" w:rsidRDefault="00A90577" w:rsidP="00182D45">
            <w:r>
              <w:t>Autumn</w:t>
            </w:r>
          </w:p>
        </w:tc>
        <w:tc>
          <w:tcPr>
            <w:tcW w:w="3983" w:type="pct"/>
            <w:gridSpan w:val="2"/>
            <w:shd w:val="clear" w:color="auto" w:fill="auto"/>
            <w:tcMar>
              <w:top w:w="113" w:type="dxa"/>
              <w:bottom w:w="113" w:type="dxa"/>
            </w:tcMar>
          </w:tcPr>
          <w:p w14:paraId="72D36957" w14:textId="77777777" w:rsidR="00A90577" w:rsidRDefault="00A90577" w:rsidP="00182D45">
            <w:r>
              <w:t>Respectful and caring relationships</w:t>
            </w:r>
          </w:p>
          <w:p w14:paraId="337D2837" w14:textId="77777777" w:rsidR="00A90577" w:rsidRDefault="00A90577" w:rsidP="00604B03">
            <w:pPr>
              <w:pStyle w:val="ListParagraph"/>
              <w:numPr>
                <w:ilvl w:val="0"/>
                <w:numId w:val="23"/>
              </w:numPr>
            </w:pPr>
            <w:r>
              <w:t>Defining bullying and unkindness</w:t>
            </w:r>
          </w:p>
          <w:p w14:paraId="637C9853" w14:textId="77777777" w:rsidR="00A90577" w:rsidRDefault="00A90577" w:rsidP="00604B03">
            <w:pPr>
              <w:pStyle w:val="ListParagraph"/>
              <w:numPr>
                <w:ilvl w:val="0"/>
                <w:numId w:val="23"/>
              </w:numPr>
            </w:pPr>
            <w:r>
              <w:t>Resolving conflict</w:t>
            </w:r>
          </w:p>
          <w:p w14:paraId="49257B73" w14:textId="3DEC99E5" w:rsidR="00A90577" w:rsidRPr="00B6525F" w:rsidRDefault="00A90577" w:rsidP="00182D45">
            <w:r>
              <w:t>What to do when a conflict escalates</w:t>
            </w:r>
          </w:p>
        </w:tc>
      </w:tr>
      <w:tr w:rsidR="00A90577" w:rsidRPr="00182D45" w14:paraId="04F7FA0A" w14:textId="77777777" w:rsidTr="00A90577">
        <w:trPr>
          <w:cantSplit/>
        </w:trPr>
        <w:tc>
          <w:tcPr>
            <w:tcW w:w="362" w:type="pct"/>
            <w:shd w:val="clear" w:color="auto" w:fill="auto"/>
            <w:tcMar>
              <w:top w:w="113" w:type="dxa"/>
              <w:bottom w:w="113" w:type="dxa"/>
            </w:tcMar>
          </w:tcPr>
          <w:p w14:paraId="4D9D39DA" w14:textId="77777777" w:rsidR="00A90577" w:rsidRPr="00182D45" w:rsidRDefault="00A90577" w:rsidP="00182D45"/>
        </w:tc>
        <w:tc>
          <w:tcPr>
            <w:tcW w:w="655" w:type="pct"/>
          </w:tcPr>
          <w:p w14:paraId="23C13B9C" w14:textId="683D7411" w:rsidR="00A90577" w:rsidRPr="00182D45" w:rsidRDefault="00A90577" w:rsidP="00182D45">
            <w:r>
              <w:t>Spring</w:t>
            </w:r>
          </w:p>
        </w:tc>
        <w:tc>
          <w:tcPr>
            <w:tcW w:w="3983" w:type="pct"/>
            <w:gridSpan w:val="2"/>
            <w:shd w:val="clear" w:color="auto" w:fill="auto"/>
            <w:tcMar>
              <w:top w:w="113" w:type="dxa"/>
              <w:bottom w:w="113" w:type="dxa"/>
            </w:tcMar>
          </w:tcPr>
          <w:p w14:paraId="69B4CE8B" w14:textId="77777777" w:rsidR="00A90577" w:rsidRDefault="00A90577" w:rsidP="00182D45">
            <w:r>
              <w:t>Online relationships</w:t>
            </w:r>
          </w:p>
          <w:p w14:paraId="58649258" w14:textId="77777777" w:rsidR="00A90577" w:rsidRDefault="00A90577" w:rsidP="00604B03">
            <w:pPr>
              <w:pStyle w:val="ListParagraph"/>
              <w:numPr>
                <w:ilvl w:val="0"/>
                <w:numId w:val="25"/>
              </w:numPr>
            </w:pPr>
            <w:r>
              <w:t>Staying safe online</w:t>
            </w:r>
          </w:p>
          <w:p w14:paraId="15E172A6" w14:textId="3C59D1B8" w:rsidR="00A90577" w:rsidRPr="00B6525F" w:rsidRDefault="00A90577" w:rsidP="00182D45"/>
        </w:tc>
      </w:tr>
      <w:tr w:rsidR="00A90577" w:rsidRPr="00182D45" w14:paraId="09EC359D" w14:textId="77777777" w:rsidTr="00A90577">
        <w:trPr>
          <w:cantSplit/>
        </w:trPr>
        <w:tc>
          <w:tcPr>
            <w:tcW w:w="362" w:type="pct"/>
            <w:shd w:val="clear" w:color="auto" w:fill="auto"/>
            <w:tcMar>
              <w:top w:w="113" w:type="dxa"/>
              <w:bottom w:w="113" w:type="dxa"/>
            </w:tcMar>
          </w:tcPr>
          <w:p w14:paraId="6F133279" w14:textId="77777777" w:rsidR="00A90577" w:rsidRPr="00182D45" w:rsidRDefault="00A90577" w:rsidP="00182D45"/>
        </w:tc>
        <w:tc>
          <w:tcPr>
            <w:tcW w:w="655" w:type="pct"/>
          </w:tcPr>
          <w:p w14:paraId="4E844484" w14:textId="45D17BBC" w:rsidR="00A90577" w:rsidRDefault="00A90577" w:rsidP="00182D45">
            <w:r>
              <w:t>Summer</w:t>
            </w:r>
          </w:p>
        </w:tc>
        <w:tc>
          <w:tcPr>
            <w:tcW w:w="3983" w:type="pct"/>
            <w:gridSpan w:val="2"/>
            <w:shd w:val="clear" w:color="auto" w:fill="auto"/>
            <w:tcMar>
              <w:top w:w="113" w:type="dxa"/>
              <w:bottom w:w="113" w:type="dxa"/>
            </w:tcMar>
          </w:tcPr>
          <w:p w14:paraId="2799C5CF" w14:textId="77777777" w:rsidR="00A90577" w:rsidRDefault="00A90577" w:rsidP="00182D45">
            <w:r>
              <w:t>Respectful and caring relationships</w:t>
            </w:r>
          </w:p>
          <w:p w14:paraId="514669AB" w14:textId="77777777" w:rsidR="00A90577" w:rsidRDefault="00A90577" w:rsidP="00604B03">
            <w:pPr>
              <w:pStyle w:val="ListParagraph"/>
              <w:numPr>
                <w:ilvl w:val="0"/>
                <w:numId w:val="25"/>
              </w:numPr>
            </w:pPr>
            <w:r>
              <w:t>Being a good friend</w:t>
            </w:r>
          </w:p>
          <w:p w14:paraId="1550AC4D" w14:textId="77777777" w:rsidR="00A90577" w:rsidRDefault="00A90577" w:rsidP="00604B03">
            <w:pPr>
              <w:pStyle w:val="ListParagraph"/>
              <w:numPr>
                <w:ilvl w:val="0"/>
                <w:numId w:val="25"/>
              </w:numPr>
            </w:pPr>
            <w:r>
              <w:t xml:space="preserve">Stereotyping males and females and how this is linked to discrimination </w:t>
            </w:r>
          </w:p>
          <w:p w14:paraId="52EEBE05" w14:textId="77777777" w:rsidR="00A90577" w:rsidRDefault="00A90577" w:rsidP="00182D45"/>
          <w:p w14:paraId="2BFC9A90" w14:textId="77777777" w:rsidR="00A90577" w:rsidRDefault="00A90577" w:rsidP="00182D45">
            <w:r>
              <w:t>Growth and development (PSHE/ Science)</w:t>
            </w:r>
          </w:p>
          <w:p w14:paraId="14C24A80" w14:textId="77777777" w:rsidR="00A90577" w:rsidRPr="00E475A8" w:rsidRDefault="00A90577" w:rsidP="006E3003">
            <w:pPr>
              <w:pStyle w:val="ListParagraph"/>
              <w:numPr>
                <w:ilvl w:val="0"/>
                <w:numId w:val="26"/>
              </w:numPr>
              <w:rPr>
                <w:highlight w:val="yellow"/>
              </w:rPr>
            </w:pPr>
            <w:r w:rsidRPr="00E475A8">
              <w:rPr>
                <w:highlight w:val="yellow"/>
              </w:rPr>
              <w:t>Male and female differences and naming body parts including genitalia</w:t>
            </w:r>
          </w:p>
          <w:p w14:paraId="7CB0CF36" w14:textId="77777777" w:rsidR="00A90577" w:rsidRDefault="00A90577" w:rsidP="006E3003">
            <w:pPr>
              <w:pStyle w:val="ListParagraph"/>
              <w:numPr>
                <w:ilvl w:val="0"/>
                <w:numId w:val="26"/>
              </w:numPr>
            </w:pPr>
            <w:r>
              <w:t>Different kinds of touch</w:t>
            </w:r>
          </w:p>
          <w:p w14:paraId="260A4C18" w14:textId="77777777" w:rsidR="00A90577" w:rsidRDefault="00A90577" w:rsidP="006E3003">
            <w:pPr>
              <w:pStyle w:val="ListParagraph"/>
              <w:numPr>
                <w:ilvl w:val="0"/>
                <w:numId w:val="26"/>
              </w:numPr>
            </w:pPr>
            <w:r>
              <w:t>Personal space and how to deal with unwanted touch.</w:t>
            </w:r>
          </w:p>
          <w:p w14:paraId="741609C2" w14:textId="77777777" w:rsidR="00A90577" w:rsidRDefault="00A90577" w:rsidP="006E3003">
            <w:pPr>
              <w:pStyle w:val="ListParagraph"/>
              <w:numPr>
                <w:ilvl w:val="0"/>
                <w:numId w:val="26"/>
              </w:numPr>
            </w:pPr>
            <w:r>
              <w:t>Different types of family including same sex partnerships</w:t>
            </w:r>
          </w:p>
          <w:p w14:paraId="577A4D16" w14:textId="0C815DE7" w:rsidR="00A90577" w:rsidRPr="00B6525F" w:rsidRDefault="00A90577" w:rsidP="00182D45">
            <w:r>
              <w:t>Who to go to for help</w:t>
            </w:r>
          </w:p>
        </w:tc>
      </w:tr>
      <w:tr w:rsidR="00A90577" w:rsidRPr="00182D45" w14:paraId="317E2145" w14:textId="77777777" w:rsidTr="00A90577">
        <w:trPr>
          <w:cantSplit/>
        </w:trPr>
        <w:tc>
          <w:tcPr>
            <w:tcW w:w="362" w:type="pct"/>
            <w:vMerge w:val="restart"/>
            <w:shd w:val="clear" w:color="auto" w:fill="auto"/>
            <w:tcMar>
              <w:top w:w="113" w:type="dxa"/>
              <w:bottom w:w="113" w:type="dxa"/>
            </w:tcMar>
          </w:tcPr>
          <w:p w14:paraId="663C4A00" w14:textId="4ECF2EF4" w:rsidR="00A90577" w:rsidRPr="00182D45" w:rsidRDefault="00A90577" w:rsidP="00182D45">
            <w:r>
              <w:t>Year 4</w:t>
            </w:r>
          </w:p>
        </w:tc>
        <w:tc>
          <w:tcPr>
            <w:tcW w:w="655" w:type="pct"/>
          </w:tcPr>
          <w:p w14:paraId="31EFC894" w14:textId="7D492D24" w:rsidR="00A90577" w:rsidRDefault="00A90577" w:rsidP="00182D45">
            <w:r>
              <w:t>Autumn</w:t>
            </w:r>
          </w:p>
        </w:tc>
        <w:tc>
          <w:tcPr>
            <w:tcW w:w="3983" w:type="pct"/>
            <w:gridSpan w:val="2"/>
            <w:shd w:val="clear" w:color="auto" w:fill="auto"/>
            <w:tcMar>
              <w:top w:w="113" w:type="dxa"/>
              <w:bottom w:w="113" w:type="dxa"/>
            </w:tcMar>
          </w:tcPr>
          <w:p w14:paraId="14E23C4F" w14:textId="77777777" w:rsidR="00A90577" w:rsidRDefault="00A90577" w:rsidP="00182D45">
            <w:r>
              <w:t>Respectful relationships</w:t>
            </w:r>
          </w:p>
          <w:p w14:paraId="1BE81519" w14:textId="46305906" w:rsidR="00A90577" w:rsidRPr="00B6525F" w:rsidRDefault="00A90577" w:rsidP="00182D45">
            <w:r>
              <w:t>The role of victims, bullies and bystanders</w:t>
            </w:r>
          </w:p>
        </w:tc>
      </w:tr>
      <w:tr w:rsidR="00A90577" w:rsidRPr="00182D45" w14:paraId="602FFDF9" w14:textId="77777777" w:rsidTr="00A90577">
        <w:trPr>
          <w:cantSplit/>
        </w:trPr>
        <w:tc>
          <w:tcPr>
            <w:tcW w:w="362" w:type="pct"/>
            <w:vMerge/>
            <w:shd w:val="clear" w:color="auto" w:fill="auto"/>
            <w:tcMar>
              <w:top w:w="113" w:type="dxa"/>
              <w:bottom w:w="113" w:type="dxa"/>
            </w:tcMar>
          </w:tcPr>
          <w:p w14:paraId="19984029" w14:textId="77777777" w:rsidR="00A90577" w:rsidRDefault="00A90577" w:rsidP="00182D45"/>
        </w:tc>
        <w:tc>
          <w:tcPr>
            <w:tcW w:w="655" w:type="pct"/>
          </w:tcPr>
          <w:p w14:paraId="00E22603" w14:textId="2C2F165F" w:rsidR="00A90577" w:rsidRDefault="00A90577" w:rsidP="00182D45">
            <w:r>
              <w:t>Spring</w:t>
            </w:r>
          </w:p>
        </w:tc>
        <w:tc>
          <w:tcPr>
            <w:tcW w:w="3983" w:type="pct"/>
            <w:gridSpan w:val="2"/>
            <w:shd w:val="clear" w:color="auto" w:fill="auto"/>
            <w:tcMar>
              <w:top w:w="113" w:type="dxa"/>
              <w:bottom w:w="113" w:type="dxa"/>
            </w:tcMar>
          </w:tcPr>
          <w:p w14:paraId="25EC6C32" w14:textId="77777777" w:rsidR="00A90577" w:rsidRDefault="00A90577" w:rsidP="00182D45">
            <w:r>
              <w:t>Online relationships</w:t>
            </w:r>
          </w:p>
          <w:p w14:paraId="79FF74AE" w14:textId="77777777" w:rsidR="00A90577" w:rsidRDefault="00A90577" w:rsidP="007A1439">
            <w:pPr>
              <w:pStyle w:val="ListParagraph"/>
              <w:numPr>
                <w:ilvl w:val="0"/>
                <w:numId w:val="27"/>
              </w:numPr>
            </w:pPr>
            <w:r>
              <w:t>Understand that not everything online is trustworthy</w:t>
            </w:r>
          </w:p>
          <w:p w14:paraId="582C3218" w14:textId="77777777" w:rsidR="00A90577" w:rsidRDefault="00A90577" w:rsidP="007A1439">
            <w:pPr>
              <w:pStyle w:val="ListParagraph"/>
              <w:numPr>
                <w:ilvl w:val="0"/>
                <w:numId w:val="27"/>
              </w:numPr>
            </w:pPr>
            <w:r>
              <w:t>Making decisions about what to trust online</w:t>
            </w:r>
          </w:p>
          <w:p w14:paraId="328A985D" w14:textId="77777777" w:rsidR="00A90577" w:rsidRDefault="00A90577" w:rsidP="00902960"/>
          <w:p w14:paraId="0A03F2DE" w14:textId="77777777" w:rsidR="00A90577" w:rsidRDefault="00A90577" w:rsidP="00182D45">
            <w:r>
              <w:t>Respectful relationships</w:t>
            </w:r>
          </w:p>
          <w:p w14:paraId="5488E246" w14:textId="77777777" w:rsidR="00A90577" w:rsidRDefault="00A90577" w:rsidP="007A1439">
            <w:pPr>
              <w:pStyle w:val="ListParagraph"/>
              <w:numPr>
                <w:ilvl w:val="0"/>
                <w:numId w:val="28"/>
              </w:numPr>
            </w:pPr>
            <w:r>
              <w:t>Understanding how stereotypes can label people</w:t>
            </w:r>
          </w:p>
          <w:p w14:paraId="225D770A" w14:textId="77777777" w:rsidR="00A90577" w:rsidRDefault="00A90577" w:rsidP="0023684C">
            <w:pPr>
              <w:pStyle w:val="ListParagraph"/>
              <w:numPr>
                <w:ilvl w:val="0"/>
                <w:numId w:val="28"/>
              </w:numPr>
            </w:pPr>
            <w:r>
              <w:t>Qualities of a good friend</w:t>
            </w:r>
          </w:p>
          <w:p w14:paraId="63481A90" w14:textId="2FC97448" w:rsidR="00A90577" w:rsidRPr="00B6525F" w:rsidRDefault="00A90577" w:rsidP="00182D45"/>
        </w:tc>
      </w:tr>
      <w:tr w:rsidR="00A90577" w:rsidRPr="00182D45" w14:paraId="2C07A047" w14:textId="77777777" w:rsidTr="00A90577">
        <w:trPr>
          <w:cantSplit/>
        </w:trPr>
        <w:tc>
          <w:tcPr>
            <w:tcW w:w="362" w:type="pct"/>
            <w:vMerge/>
            <w:shd w:val="clear" w:color="auto" w:fill="auto"/>
            <w:tcMar>
              <w:top w:w="113" w:type="dxa"/>
              <w:bottom w:w="113" w:type="dxa"/>
            </w:tcMar>
          </w:tcPr>
          <w:p w14:paraId="59255987" w14:textId="77777777" w:rsidR="00A90577" w:rsidRDefault="00A90577" w:rsidP="00182D45"/>
        </w:tc>
        <w:tc>
          <w:tcPr>
            <w:tcW w:w="655" w:type="pct"/>
          </w:tcPr>
          <w:p w14:paraId="08E87101" w14:textId="3B9C9A43" w:rsidR="00A90577" w:rsidRDefault="00A90577" w:rsidP="00EB75A9">
            <w:pPr>
              <w:jc w:val="center"/>
            </w:pPr>
            <w:r>
              <w:t>Summer</w:t>
            </w:r>
          </w:p>
        </w:tc>
        <w:tc>
          <w:tcPr>
            <w:tcW w:w="3983" w:type="pct"/>
            <w:gridSpan w:val="2"/>
            <w:shd w:val="clear" w:color="auto" w:fill="auto"/>
            <w:tcMar>
              <w:top w:w="113" w:type="dxa"/>
              <w:bottom w:w="113" w:type="dxa"/>
            </w:tcMar>
          </w:tcPr>
          <w:p w14:paraId="03CC144C" w14:textId="77777777" w:rsidR="00A90577" w:rsidRDefault="00A90577" w:rsidP="0023684C">
            <w:r>
              <w:t>Growth and Development</w:t>
            </w:r>
          </w:p>
          <w:p w14:paraId="47334A60" w14:textId="77777777" w:rsidR="00A90577" w:rsidRDefault="00A90577" w:rsidP="0023684C">
            <w:pPr>
              <w:pStyle w:val="ListParagraph"/>
              <w:numPr>
                <w:ilvl w:val="0"/>
                <w:numId w:val="30"/>
              </w:numPr>
            </w:pPr>
            <w:r>
              <w:t>Stages of the human lifecycle</w:t>
            </w:r>
          </w:p>
          <w:p w14:paraId="15B92982" w14:textId="77777777" w:rsidR="00A90577" w:rsidRDefault="00A90577" w:rsidP="0023684C">
            <w:pPr>
              <w:pStyle w:val="ListParagraph"/>
              <w:numPr>
                <w:ilvl w:val="0"/>
                <w:numId w:val="29"/>
              </w:numPr>
            </w:pPr>
            <w:r>
              <w:t>Bodily and emotional changes during puberty</w:t>
            </w:r>
          </w:p>
          <w:p w14:paraId="403AD4EF" w14:textId="557A51E9" w:rsidR="00A90577" w:rsidRPr="00B6525F" w:rsidRDefault="00A90577" w:rsidP="00182D45">
            <w:pPr>
              <w:pStyle w:val="ListParagraph"/>
              <w:numPr>
                <w:ilvl w:val="0"/>
                <w:numId w:val="29"/>
              </w:numPr>
            </w:pPr>
            <w:r w:rsidRPr="00E475A8">
              <w:rPr>
                <w:highlight w:val="yellow"/>
              </w:rPr>
              <w:t>How changes during puberty are linked to human reproduction</w:t>
            </w:r>
          </w:p>
        </w:tc>
      </w:tr>
      <w:tr w:rsidR="00A90577" w:rsidRPr="00182D45" w14:paraId="29D9105A" w14:textId="77777777" w:rsidTr="00A90577">
        <w:trPr>
          <w:cantSplit/>
        </w:trPr>
        <w:tc>
          <w:tcPr>
            <w:tcW w:w="362" w:type="pct"/>
            <w:vMerge w:val="restart"/>
            <w:shd w:val="clear" w:color="auto" w:fill="auto"/>
            <w:tcMar>
              <w:top w:w="113" w:type="dxa"/>
              <w:bottom w:w="113" w:type="dxa"/>
            </w:tcMar>
          </w:tcPr>
          <w:p w14:paraId="5DA4C7A9" w14:textId="075505DF" w:rsidR="00A90577" w:rsidRDefault="00A90577" w:rsidP="00182D45">
            <w:r>
              <w:t>Year 5</w:t>
            </w:r>
          </w:p>
        </w:tc>
        <w:tc>
          <w:tcPr>
            <w:tcW w:w="655" w:type="pct"/>
          </w:tcPr>
          <w:p w14:paraId="158C826D" w14:textId="63CEDFD3" w:rsidR="00A90577" w:rsidRDefault="00A90577" w:rsidP="00EB75A9">
            <w:pPr>
              <w:jc w:val="center"/>
            </w:pPr>
            <w:r>
              <w:t>Autumn</w:t>
            </w:r>
          </w:p>
        </w:tc>
        <w:tc>
          <w:tcPr>
            <w:tcW w:w="3983" w:type="pct"/>
            <w:gridSpan w:val="2"/>
            <w:shd w:val="clear" w:color="auto" w:fill="auto"/>
            <w:tcMar>
              <w:top w:w="113" w:type="dxa"/>
              <w:bottom w:w="113" w:type="dxa"/>
            </w:tcMar>
          </w:tcPr>
          <w:p w14:paraId="0BEE5396" w14:textId="77777777" w:rsidR="00A90577" w:rsidRDefault="00A90577" w:rsidP="00182D45">
            <w:r>
              <w:t>Respectful relationships</w:t>
            </w:r>
          </w:p>
          <w:p w14:paraId="51096514" w14:textId="77777777" w:rsidR="00A90577" w:rsidRDefault="00A90577" w:rsidP="00902960">
            <w:pPr>
              <w:pStyle w:val="ListParagraph"/>
              <w:numPr>
                <w:ilvl w:val="0"/>
                <w:numId w:val="31"/>
              </w:numPr>
            </w:pPr>
            <w:r>
              <w:t>Fairness and unfairness. How and why people are excluded</w:t>
            </w:r>
          </w:p>
          <w:p w14:paraId="707783F5" w14:textId="77777777" w:rsidR="00A90577" w:rsidRDefault="00A90577" w:rsidP="00902960">
            <w:pPr>
              <w:pStyle w:val="ListParagraph"/>
              <w:numPr>
                <w:ilvl w:val="0"/>
                <w:numId w:val="31"/>
              </w:numPr>
            </w:pPr>
            <w:r>
              <w:t>Understanding reasons for migration</w:t>
            </w:r>
          </w:p>
          <w:p w14:paraId="6C0F811C" w14:textId="340E4A16" w:rsidR="00A90577" w:rsidRPr="00B6525F" w:rsidRDefault="00A90577" w:rsidP="00182D45">
            <w:r>
              <w:t>Discussing gender stereotypes</w:t>
            </w:r>
          </w:p>
        </w:tc>
      </w:tr>
      <w:tr w:rsidR="00A90577" w:rsidRPr="00182D45" w14:paraId="338CBB9A" w14:textId="77777777" w:rsidTr="00A90577">
        <w:trPr>
          <w:cantSplit/>
        </w:trPr>
        <w:tc>
          <w:tcPr>
            <w:tcW w:w="362" w:type="pct"/>
            <w:vMerge/>
            <w:shd w:val="clear" w:color="auto" w:fill="auto"/>
            <w:tcMar>
              <w:top w:w="113" w:type="dxa"/>
              <w:bottom w:w="113" w:type="dxa"/>
            </w:tcMar>
          </w:tcPr>
          <w:p w14:paraId="2448D849" w14:textId="77777777" w:rsidR="00A90577" w:rsidRDefault="00A90577" w:rsidP="00182D45"/>
        </w:tc>
        <w:tc>
          <w:tcPr>
            <w:tcW w:w="655" w:type="pct"/>
          </w:tcPr>
          <w:p w14:paraId="199E322D" w14:textId="3905C81B" w:rsidR="00A90577" w:rsidRDefault="00A90577" w:rsidP="00EB75A9">
            <w:pPr>
              <w:jc w:val="center"/>
            </w:pPr>
            <w:r>
              <w:t>Spring</w:t>
            </w:r>
          </w:p>
        </w:tc>
        <w:tc>
          <w:tcPr>
            <w:tcW w:w="3983" w:type="pct"/>
            <w:gridSpan w:val="2"/>
            <w:shd w:val="clear" w:color="auto" w:fill="auto"/>
            <w:tcMar>
              <w:top w:w="113" w:type="dxa"/>
              <w:bottom w:w="113" w:type="dxa"/>
            </w:tcMar>
          </w:tcPr>
          <w:p w14:paraId="03CB621D" w14:textId="77777777" w:rsidR="00A90577" w:rsidRDefault="00A90577" w:rsidP="00902960">
            <w:r>
              <w:t>Online safety</w:t>
            </w:r>
          </w:p>
          <w:p w14:paraId="2C7F971A" w14:textId="77777777" w:rsidR="00A90577" w:rsidRDefault="00A90577" w:rsidP="00902960">
            <w:pPr>
              <w:pStyle w:val="ListParagraph"/>
              <w:numPr>
                <w:ilvl w:val="0"/>
                <w:numId w:val="32"/>
              </w:numPr>
            </w:pPr>
            <w:r>
              <w:t xml:space="preserve">Appropriate content and sharing online. </w:t>
            </w:r>
          </w:p>
          <w:p w14:paraId="0D4F3ABA" w14:textId="35D497FF" w:rsidR="00A90577" w:rsidRPr="00B6525F" w:rsidRDefault="00A90577" w:rsidP="00182D45">
            <w:r>
              <w:t>Who to go to for help</w:t>
            </w:r>
          </w:p>
        </w:tc>
      </w:tr>
      <w:tr w:rsidR="00A90577" w:rsidRPr="00182D45" w14:paraId="2D1EB7D2" w14:textId="77777777" w:rsidTr="00A90577">
        <w:trPr>
          <w:cantSplit/>
        </w:trPr>
        <w:tc>
          <w:tcPr>
            <w:tcW w:w="362" w:type="pct"/>
            <w:vMerge/>
            <w:shd w:val="clear" w:color="auto" w:fill="auto"/>
            <w:tcMar>
              <w:top w:w="113" w:type="dxa"/>
              <w:bottom w:w="113" w:type="dxa"/>
            </w:tcMar>
          </w:tcPr>
          <w:p w14:paraId="6703C6B4" w14:textId="77777777" w:rsidR="00A90577" w:rsidRDefault="00A90577" w:rsidP="00182D45"/>
        </w:tc>
        <w:tc>
          <w:tcPr>
            <w:tcW w:w="655" w:type="pct"/>
          </w:tcPr>
          <w:p w14:paraId="16EADE14" w14:textId="0E7EB1EF" w:rsidR="00A90577" w:rsidRDefault="00A90577" w:rsidP="00EB75A9">
            <w:pPr>
              <w:jc w:val="center"/>
            </w:pPr>
            <w:r>
              <w:t>Summer</w:t>
            </w:r>
          </w:p>
        </w:tc>
        <w:tc>
          <w:tcPr>
            <w:tcW w:w="3983" w:type="pct"/>
            <w:gridSpan w:val="2"/>
            <w:shd w:val="clear" w:color="auto" w:fill="auto"/>
            <w:tcMar>
              <w:top w:w="113" w:type="dxa"/>
              <w:bottom w:w="113" w:type="dxa"/>
            </w:tcMar>
          </w:tcPr>
          <w:p w14:paraId="2647FC09" w14:textId="77777777" w:rsidR="00A90577" w:rsidRDefault="00A90577" w:rsidP="00902960">
            <w:r>
              <w:t>Growth and Development</w:t>
            </w:r>
          </w:p>
          <w:p w14:paraId="329CAA6E" w14:textId="77777777" w:rsidR="00A90577" w:rsidRDefault="00A90577" w:rsidP="00902960">
            <w:pPr>
              <w:pStyle w:val="ListParagraph"/>
              <w:numPr>
                <w:ilvl w:val="0"/>
                <w:numId w:val="33"/>
              </w:numPr>
            </w:pPr>
            <w:r>
              <w:t>The changing adolescent body: changes since birth</w:t>
            </w:r>
          </w:p>
          <w:p w14:paraId="3F430A8A" w14:textId="4E0AA7C9" w:rsidR="00A90577" w:rsidRPr="00E475A8" w:rsidRDefault="00A90577" w:rsidP="00902960">
            <w:pPr>
              <w:pStyle w:val="ListParagraph"/>
              <w:numPr>
                <w:ilvl w:val="0"/>
                <w:numId w:val="33"/>
              </w:numPr>
              <w:rPr>
                <w:highlight w:val="yellow"/>
              </w:rPr>
            </w:pPr>
            <w:r w:rsidRPr="00E475A8">
              <w:rPr>
                <w:highlight w:val="yellow"/>
              </w:rPr>
              <w:t>Menstruation and wet dreams</w:t>
            </w:r>
            <w:r w:rsidR="002D0F0A">
              <w:rPr>
                <w:highlight w:val="yellow"/>
              </w:rPr>
              <w:t>*</w:t>
            </w:r>
          </w:p>
          <w:p w14:paraId="09F81C0A" w14:textId="77777777" w:rsidR="00A90577" w:rsidRDefault="00A90577" w:rsidP="00902960">
            <w:pPr>
              <w:pStyle w:val="ListParagraph"/>
              <w:numPr>
                <w:ilvl w:val="0"/>
                <w:numId w:val="33"/>
              </w:numPr>
            </w:pPr>
            <w:r>
              <w:t>Hygiene during puberty</w:t>
            </w:r>
          </w:p>
          <w:p w14:paraId="6C7FE873" w14:textId="77777777" w:rsidR="00A90577" w:rsidRDefault="00A90577" w:rsidP="00182D45">
            <w:r>
              <w:t>Emotional changes and managing them during puberty</w:t>
            </w:r>
          </w:p>
          <w:p w14:paraId="4EB9131A" w14:textId="27E3C1E2" w:rsidR="002D0F0A" w:rsidRPr="00B6525F" w:rsidRDefault="002D0F0A" w:rsidP="00182D45">
            <w:r>
              <w:rPr>
                <w:rFonts w:asciiTheme="minorHAnsi" w:hAnsiTheme="minorHAnsi"/>
                <w:b/>
              </w:rPr>
              <w:t>*</w:t>
            </w:r>
            <w:r w:rsidRPr="002D0F0A">
              <w:rPr>
                <w:rFonts w:asciiTheme="minorHAnsi" w:hAnsiTheme="minorHAnsi"/>
                <w:b/>
              </w:rPr>
              <w:t>Statutory science</w:t>
            </w:r>
            <w:r>
              <w:rPr>
                <w:rFonts w:asciiTheme="minorHAnsi" w:hAnsiTheme="minorHAnsi"/>
                <w:b/>
              </w:rPr>
              <w:t xml:space="preserve"> curriculum content</w:t>
            </w:r>
            <w:r w:rsidRPr="002D0F0A">
              <w:rPr>
                <w:rFonts w:asciiTheme="minorHAnsi" w:hAnsiTheme="minorHAnsi"/>
              </w:rPr>
              <w:t>:</w:t>
            </w:r>
            <w:r w:rsidRPr="002D0F0A">
              <w:rPr>
                <w:rFonts w:asciiTheme="minorHAnsi" w:hAnsiTheme="minorHAnsi" w:cs="Arial"/>
                <w:color w:val="333333"/>
              </w:rPr>
              <w:t xml:space="preserve"> children are taught about the life cycles of humans and animals, including reproduction. They also learn about the changes that happen in humans from birth to old age. This includes learning what happens in puberty, including periods. </w:t>
            </w:r>
          </w:p>
        </w:tc>
      </w:tr>
      <w:tr w:rsidR="00A90577" w:rsidRPr="00182D45" w14:paraId="0581F0E6" w14:textId="77777777" w:rsidTr="00A90577">
        <w:trPr>
          <w:cantSplit/>
        </w:trPr>
        <w:tc>
          <w:tcPr>
            <w:tcW w:w="362" w:type="pct"/>
            <w:vMerge w:val="restart"/>
            <w:shd w:val="clear" w:color="auto" w:fill="auto"/>
            <w:tcMar>
              <w:top w:w="113" w:type="dxa"/>
              <w:bottom w:w="113" w:type="dxa"/>
            </w:tcMar>
          </w:tcPr>
          <w:p w14:paraId="35570516" w14:textId="650354BC" w:rsidR="00A90577" w:rsidRDefault="00A90577" w:rsidP="00182D45">
            <w:r>
              <w:t>Year 6</w:t>
            </w:r>
          </w:p>
        </w:tc>
        <w:tc>
          <w:tcPr>
            <w:tcW w:w="655" w:type="pct"/>
          </w:tcPr>
          <w:p w14:paraId="666AF508" w14:textId="4BD69E71" w:rsidR="00A90577" w:rsidRDefault="00A90577" w:rsidP="00EB75A9">
            <w:pPr>
              <w:jc w:val="center"/>
            </w:pPr>
            <w:r>
              <w:t>Autumn</w:t>
            </w:r>
          </w:p>
        </w:tc>
        <w:tc>
          <w:tcPr>
            <w:tcW w:w="3983" w:type="pct"/>
            <w:gridSpan w:val="2"/>
            <w:shd w:val="clear" w:color="auto" w:fill="auto"/>
            <w:tcMar>
              <w:top w:w="113" w:type="dxa"/>
              <w:bottom w:w="113" w:type="dxa"/>
            </w:tcMar>
          </w:tcPr>
          <w:p w14:paraId="6795259E" w14:textId="77777777" w:rsidR="00A90577" w:rsidRDefault="00A90577" w:rsidP="00182D45">
            <w:r>
              <w:t>Respectful relationships</w:t>
            </w:r>
          </w:p>
          <w:p w14:paraId="5FD107D2" w14:textId="77777777" w:rsidR="00A90577" w:rsidRDefault="00A90577" w:rsidP="001B0B31">
            <w:pPr>
              <w:pStyle w:val="ListParagraph"/>
              <w:numPr>
                <w:ilvl w:val="0"/>
                <w:numId w:val="34"/>
              </w:numPr>
            </w:pPr>
            <w:r>
              <w:t>Exploring ways we are similar and different</w:t>
            </w:r>
          </w:p>
          <w:p w14:paraId="7125F2EE" w14:textId="77777777" w:rsidR="00A90577" w:rsidRDefault="00A90577" w:rsidP="00880978">
            <w:pPr>
              <w:pStyle w:val="ListParagraph"/>
              <w:numPr>
                <w:ilvl w:val="0"/>
                <w:numId w:val="34"/>
              </w:numPr>
            </w:pPr>
            <w:r>
              <w:t>What trust means online</w:t>
            </w:r>
          </w:p>
          <w:p w14:paraId="335CADBD" w14:textId="57E58706" w:rsidR="00A90577" w:rsidRPr="00B6525F" w:rsidRDefault="00A90577" w:rsidP="00182D45">
            <w:r>
              <w:t>The concept of appearance ideals</w:t>
            </w:r>
          </w:p>
        </w:tc>
      </w:tr>
      <w:tr w:rsidR="00A90577" w:rsidRPr="00182D45" w14:paraId="659F54CD" w14:textId="77777777" w:rsidTr="00A90577">
        <w:trPr>
          <w:cantSplit/>
        </w:trPr>
        <w:tc>
          <w:tcPr>
            <w:tcW w:w="362" w:type="pct"/>
            <w:vMerge/>
            <w:shd w:val="clear" w:color="auto" w:fill="auto"/>
            <w:tcMar>
              <w:top w:w="113" w:type="dxa"/>
              <w:bottom w:w="113" w:type="dxa"/>
            </w:tcMar>
          </w:tcPr>
          <w:p w14:paraId="0B765F0E" w14:textId="77777777" w:rsidR="00A90577" w:rsidRDefault="00A90577" w:rsidP="00182D45"/>
        </w:tc>
        <w:tc>
          <w:tcPr>
            <w:tcW w:w="655" w:type="pct"/>
          </w:tcPr>
          <w:p w14:paraId="57295F98" w14:textId="2C853C3A" w:rsidR="00A90577" w:rsidRDefault="00A90577" w:rsidP="00EB75A9">
            <w:pPr>
              <w:jc w:val="center"/>
            </w:pPr>
            <w:r>
              <w:t>Spring</w:t>
            </w:r>
          </w:p>
        </w:tc>
        <w:tc>
          <w:tcPr>
            <w:tcW w:w="3983" w:type="pct"/>
            <w:gridSpan w:val="2"/>
            <w:shd w:val="clear" w:color="auto" w:fill="auto"/>
            <w:tcMar>
              <w:top w:w="113" w:type="dxa"/>
              <w:bottom w:w="113" w:type="dxa"/>
            </w:tcMar>
          </w:tcPr>
          <w:p w14:paraId="47B8644F" w14:textId="77777777" w:rsidR="00A90577" w:rsidRDefault="00A90577" w:rsidP="00182D45">
            <w:r>
              <w:t>Respectful relationships</w:t>
            </w:r>
          </w:p>
          <w:p w14:paraId="07ED1088" w14:textId="77777777" w:rsidR="00A90577" w:rsidRDefault="00A90577" w:rsidP="00880978">
            <w:pPr>
              <w:pStyle w:val="ListParagraph"/>
              <w:numPr>
                <w:ilvl w:val="0"/>
                <w:numId w:val="35"/>
              </w:numPr>
            </w:pPr>
            <w:r>
              <w:t>Stereotypes</w:t>
            </w:r>
          </w:p>
          <w:p w14:paraId="2C9FDF1D" w14:textId="77777777" w:rsidR="00A90577" w:rsidRDefault="00A90577" w:rsidP="00880978">
            <w:pPr>
              <w:pStyle w:val="ListParagraph"/>
              <w:numPr>
                <w:ilvl w:val="0"/>
                <w:numId w:val="35"/>
              </w:numPr>
            </w:pPr>
            <w:r>
              <w:t>Homelessness</w:t>
            </w:r>
          </w:p>
          <w:p w14:paraId="0C3F2DBC" w14:textId="77777777" w:rsidR="00A90577" w:rsidRDefault="00A90577" w:rsidP="00880978">
            <w:pPr>
              <w:pStyle w:val="ListParagraph"/>
              <w:numPr>
                <w:ilvl w:val="0"/>
                <w:numId w:val="35"/>
              </w:numPr>
            </w:pPr>
            <w:r>
              <w:t>Challenging stereotypes</w:t>
            </w:r>
          </w:p>
          <w:p w14:paraId="6ECA42BC" w14:textId="77777777" w:rsidR="00A90577" w:rsidRDefault="00A90577" w:rsidP="00880978">
            <w:r>
              <w:t>Online relationships</w:t>
            </w:r>
          </w:p>
          <w:p w14:paraId="204DD98A" w14:textId="606F2466" w:rsidR="00A90577" w:rsidRPr="00B6525F" w:rsidRDefault="00A90577" w:rsidP="00A90577">
            <w:r>
              <w:t>Identifying risky behaviour and manipulation</w:t>
            </w:r>
          </w:p>
        </w:tc>
      </w:tr>
      <w:tr w:rsidR="00A90577" w:rsidRPr="00182D45" w14:paraId="523BE24C" w14:textId="77777777" w:rsidTr="00A90577">
        <w:trPr>
          <w:cantSplit/>
        </w:trPr>
        <w:tc>
          <w:tcPr>
            <w:tcW w:w="362" w:type="pct"/>
            <w:vMerge/>
            <w:shd w:val="clear" w:color="auto" w:fill="auto"/>
            <w:tcMar>
              <w:top w:w="113" w:type="dxa"/>
              <w:bottom w:w="113" w:type="dxa"/>
            </w:tcMar>
          </w:tcPr>
          <w:p w14:paraId="65749BB9" w14:textId="38439D7F" w:rsidR="00A90577" w:rsidRDefault="00A90577" w:rsidP="00182D45"/>
        </w:tc>
        <w:tc>
          <w:tcPr>
            <w:tcW w:w="655" w:type="pct"/>
          </w:tcPr>
          <w:p w14:paraId="45870437" w14:textId="5E654EC1" w:rsidR="00A90577" w:rsidRDefault="00A90577" w:rsidP="00EB75A9">
            <w:pPr>
              <w:jc w:val="center"/>
            </w:pPr>
            <w:r>
              <w:t>Summer</w:t>
            </w:r>
          </w:p>
        </w:tc>
        <w:tc>
          <w:tcPr>
            <w:tcW w:w="3983" w:type="pct"/>
            <w:gridSpan w:val="2"/>
            <w:shd w:val="clear" w:color="auto" w:fill="auto"/>
            <w:tcMar>
              <w:top w:w="113" w:type="dxa"/>
              <w:bottom w:w="113" w:type="dxa"/>
            </w:tcMar>
          </w:tcPr>
          <w:p w14:paraId="38B1F16B" w14:textId="77777777" w:rsidR="00A90577" w:rsidRDefault="00A90577" w:rsidP="00182D45">
            <w:r>
              <w:t>Puberty, relationships and reproduction</w:t>
            </w:r>
          </w:p>
          <w:p w14:paraId="1D876E70" w14:textId="77777777" w:rsidR="00A90577" w:rsidRDefault="00A90577" w:rsidP="00B6525F">
            <w:pPr>
              <w:pStyle w:val="ListParagraph"/>
              <w:numPr>
                <w:ilvl w:val="0"/>
                <w:numId w:val="36"/>
              </w:numPr>
            </w:pPr>
            <w:r>
              <w:t>How and why the body changes during puberty in preparation for reproduction</w:t>
            </w:r>
          </w:p>
          <w:p w14:paraId="6FA48CFC" w14:textId="77777777" w:rsidR="00A90577" w:rsidRDefault="00A90577" w:rsidP="00B6525F">
            <w:pPr>
              <w:pStyle w:val="ListParagraph"/>
              <w:numPr>
                <w:ilvl w:val="0"/>
                <w:numId w:val="36"/>
              </w:numPr>
            </w:pPr>
            <w:r>
              <w:t>Physical and emotional behaviour in relationships</w:t>
            </w:r>
          </w:p>
          <w:p w14:paraId="16C198A2" w14:textId="2B21E2E8" w:rsidR="00A90577" w:rsidRPr="00E475A8" w:rsidRDefault="00A90577" w:rsidP="00B6525F">
            <w:pPr>
              <w:pStyle w:val="ListParagraph"/>
              <w:numPr>
                <w:ilvl w:val="0"/>
                <w:numId w:val="36"/>
              </w:numPr>
              <w:rPr>
                <w:highlight w:val="yellow"/>
              </w:rPr>
            </w:pPr>
            <w:r w:rsidRPr="00E475A8">
              <w:rPr>
                <w:highlight w:val="yellow"/>
              </w:rPr>
              <w:t>Process of conception and pregnancy</w:t>
            </w:r>
            <w:r w:rsidR="002D0F0A">
              <w:rPr>
                <w:highlight w:val="yellow"/>
              </w:rPr>
              <w:t>*</w:t>
            </w:r>
          </w:p>
          <w:p w14:paraId="51FF8270" w14:textId="1C0946B6" w:rsidR="00A90577" w:rsidRPr="00B6525F" w:rsidRDefault="00A90577" w:rsidP="00880978">
            <w:r>
              <w:t>Positive and negative ways of communicating in a relationship</w:t>
            </w:r>
          </w:p>
        </w:tc>
      </w:tr>
    </w:tbl>
    <w:p w14:paraId="165F5107" w14:textId="62153050" w:rsidR="002D0F0A" w:rsidRPr="002D0F0A" w:rsidRDefault="00AE3799" w:rsidP="002D0F0A">
      <w:pPr>
        <w:pStyle w:val="NormalWeb"/>
        <w:spacing w:before="0" w:beforeAutospacing="0" w:after="0" w:afterAutospacing="0"/>
        <w:textAlignment w:val="baseline"/>
        <w:rPr>
          <w:rFonts w:asciiTheme="minorHAnsi" w:hAnsiTheme="minorHAnsi" w:cs="Arial"/>
          <w:color w:val="333333"/>
        </w:rPr>
      </w:pPr>
      <w:r>
        <w:br w:type="page"/>
      </w:r>
      <w:r w:rsidR="002D0F0A" w:rsidRPr="002D0F0A">
        <w:rPr>
          <w:rFonts w:asciiTheme="minorHAnsi" w:hAnsiTheme="minorHAnsi" w:cs="Arial"/>
        </w:rPr>
        <w:lastRenderedPageBreak/>
        <w:t xml:space="preserve">*Please keep in mind that as part of statutory science curriculum </w:t>
      </w:r>
      <w:r w:rsidR="002D0F0A" w:rsidRPr="002D0F0A">
        <w:rPr>
          <w:rStyle w:val="Strong"/>
          <w:rFonts w:asciiTheme="minorHAnsi" w:hAnsiTheme="minorHAnsi" w:cs="Arial"/>
          <w:color w:val="333333"/>
          <w:bdr w:val="none" w:sz="0" w:space="0" w:color="auto" w:frame="1"/>
        </w:rPr>
        <w:t>In Year 2</w:t>
      </w:r>
      <w:r w:rsidR="002D0F0A" w:rsidRPr="002D0F0A">
        <w:rPr>
          <w:rFonts w:asciiTheme="minorHAnsi" w:hAnsiTheme="minorHAnsi" w:cs="Arial"/>
          <w:color w:val="333333"/>
        </w:rPr>
        <w:t>, children learn that animals, including humans, have offspring that grow into adults. They should be introduced to the concepts of reproduction and growth, but not how reproduction occurs.</w:t>
      </w:r>
    </w:p>
    <w:p w14:paraId="61B44764" w14:textId="77777777" w:rsidR="002D0F0A" w:rsidRPr="002D0F0A" w:rsidRDefault="002D0F0A" w:rsidP="002D0F0A">
      <w:pPr>
        <w:pStyle w:val="NormalWeb"/>
        <w:spacing w:before="0" w:beforeAutospacing="0" w:after="0" w:afterAutospacing="0"/>
        <w:textAlignment w:val="baseline"/>
        <w:rPr>
          <w:rFonts w:asciiTheme="minorHAnsi" w:hAnsiTheme="minorHAnsi" w:cs="Arial"/>
          <w:color w:val="333333"/>
        </w:rPr>
      </w:pPr>
      <w:r w:rsidRPr="002D0F0A">
        <w:rPr>
          <w:rStyle w:val="Strong"/>
          <w:rFonts w:asciiTheme="minorHAnsi" w:hAnsiTheme="minorHAnsi" w:cs="Arial"/>
          <w:color w:val="333333"/>
          <w:bdr w:val="none" w:sz="0" w:space="0" w:color="auto" w:frame="1"/>
        </w:rPr>
        <w:t>In Year 5</w:t>
      </w:r>
      <w:r w:rsidRPr="002D0F0A">
        <w:rPr>
          <w:rFonts w:asciiTheme="minorHAnsi" w:hAnsiTheme="minorHAnsi" w:cs="Arial"/>
          <w:color w:val="333333"/>
        </w:rPr>
        <w:t>, children are taught about the life cycles of humans and animals, including reproduction. They also learn about the changes that happen in humans from birth to old age. This includes learning what happens in puberty, including periods. </w:t>
      </w:r>
    </w:p>
    <w:p w14:paraId="67078F78" w14:textId="12CE07FF" w:rsidR="00AE3799" w:rsidRDefault="00AE3799" w:rsidP="002D0F0A">
      <w:pPr>
        <w:pStyle w:val="ListParagraph"/>
        <w:spacing w:after="0" w:line="240" w:lineRule="auto"/>
      </w:pPr>
    </w:p>
    <w:p w14:paraId="046EEF28" w14:textId="53AA1DCD" w:rsidR="00182D45" w:rsidRDefault="00AE3799" w:rsidP="00AE3799">
      <w:pPr>
        <w:pStyle w:val="Heading2"/>
        <w:spacing w:before="0" w:after="240"/>
      </w:pPr>
      <w:r>
        <w:t>Appendix 2: By the end of primary school students should know</w:t>
      </w:r>
    </w:p>
    <w:tbl>
      <w:tblPr>
        <w:tblW w:w="5000" w:type="pct"/>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394"/>
        <w:gridCol w:w="8342"/>
      </w:tblGrid>
      <w:tr w:rsidR="00AE3799" w:rsidRPr="00AE3799" w14:paraId="00E416FA" w14:textId="77777777" w:rsidTr="00AE3799">
        <w:trPr>
          <w:trHeight w:val="227"/>
          <w:tblHeader/>
        </w:trPr>
        <w:tc>
          <w:tcPr>
            <w:tcW w:w="617" w:type="pct"/>
            <w:tcBorders>
              <w:top w:val="single" w:sz="4" w:space="0" w:color="12263F"/>
              <w:left w:val="single" w:sz="4" w:space="0" w:color="12263F"/>
              <w:bottom w:val="single" w:sz="4" w:space="0" w:color="12263F"/>
              <w:right w:val="single" w:sz="4" w:space="0" w:color="F8F8F8"/>
              <w:tl2br w:val="nil"/>
              <w:tr2bl w:val="nil"/>
            </w:tcBorders>
            <w:shd w:val="clear" w:color="auto" w:fill="564B51" w:themeFill="text2"/>
            <w:tcMar>
              <w:top w:w="113" w:type="dxa"/>
              <w:bottom w:w="113" w:type="dxa"/>
            </w:tcMar>
          </w:tcPr>
          <w:p w14:paraId="59B17408" w14:textId="77777777" w:rsidR="00AE3799" w:rsidRPr="00AE3799" w:rsidRDefault="00AE3799" w:rsidP="00AE3799">
            <w:pPr>
              <w:spacing w:after="0"/>
              <w:rPr>
                <w:rFonts w:asciiTheme="majorHAnsi" w:hAnsiTheme="majorHAnsi" w:cstheme="majorHAnsi"/>
                <w:b/>
                <w:bCs/>
                <w:color w:val="FFFFFF" w:themeColor="background1"/>
                <w:sz w:val="22"/>
                <w:szCs w:val="22"/>
              </w:rPr>
            </w:pPr>
            <w:r w:rsidRPr="00AE3799">
              <w:rPr>
                <w:rFonts w:asciiTheme="majorHAnsi" w:hAnsiTheme="majorHAnsi" w:cstheme="majorHAnsi"/>
                <w:b/>
                <w:bCs/>
                <w:color w:val="FFFFFF" w:themeColor="background1"/>
                <w:sz w:val="22"/>
                <w:szCs w:val="22"/>
              </w:rPr>
              <w:t>Topic</w:t>
            </w:r>
          </w:p>
        </w:tc>
        <w:tc>
          <w:tcPr>
            <w:tcW w:w="4383" w:type="pct"/>
            <w:tcBorders>
              <w:top w:val="single" w:sz="4" w:space="0" w:color="12263F"/>
              <w:left w:val="single" w:sz="4" w:space="0" w:color="F8F8F8"/>
              <w:bottom w:val="single" w:sz="4" w:space="0" w:color="12263F"/>
              <w:right w:val="single" w:sz="4" w:space="0" w:color="F8F8F8"/>
              <w:tl2br w:val="nil"/>
              <w:tr2bl w:val="nil"/>
            </w:tcBorders>
            <w:shd w:val="clear" w:color="auto" w:fill="564B51" w:themeFill="text2"/>
          </w:tcPr>
          <w:p w14:paraId="07BD3698" w14:textId="77777777" w:rsidR="00AE3799" w:rsidRPr="00AE3799" w:rsidRDefault="00AE3799" w:rsidP="00AE3799">
            <w:pPr>
              <w:spacing w:after="0"/>
              <w:rPr>
                <w:rFonts w:asciiTheme="majorHAnsi" w:hAnsiTheme="majorHAnsi" w:cstheme="majorHAnsi"/>
                <w:b/>
                <w:bCs/>
                <w:color w:val="FFFFFF" w:themeColor="background1"/>
                <w:sz w:val="22"/>
                <w:szCs w:val="22"/>
              </w:rPr>
            </w:pPr>
            <w:r w:rsidRPr="00AE3799">
              <w:rPr>
                <w:rFonts w:asciiTheme="majorHAnsi" w:hAnsiTheme="majorHAnsi" w:cstheme="majorHAnsi"/>
                <w:b/>
                <w:bCs/>
                <w:color w:val="FFFFFF" w:themeColor="background1"/>
                <w:sz w:val="22"/>
                <w:szCs w:val="22"/>
              </w:rPr>
              <w:t>Students should know</w:t>
            </w:r>
          </w:p>
        </w:tc>
      </w:tr>
      <w:tr w:rsidR="00AE3799" w:rsidRPr="00AE3799" w14:paraId="3B89D2A5" w14:textId="77777777" w:rsidTr="00AE3799">
        <w:tc>
          <w:tcPr>
            <w:tcW w:w="617" w:type="pct"/>
            <w:shd w:val="clear" w:color="auto" w:fill="auto"/>
            <w:tcMar>
              <w:top w:w="113" w:type="dxa"/>
              <w:bottom w:w="113" w:type="dxa"/>
            </w:tcMar>
          </w:tcPr>
          <w:p w14:paraId="4952194F" w14:textId="77777777" w:rsidR="00AE3799" w:rsidRPr="00AE3799" w:rsidRDefault="00AE3799" w:rsidP="00AE3799">
            <w:r w:rsidRPr="00AE3799">
              <w:t>Families and people who care about me</w:t>
            </w:r>
          </w:p>
        </w:tc>
        <w:tc>
          <w:tcPr>
            <w:tcW w:w="4383" w:type="pct"/>
          </w:tcPr>
          <w:p w14:paraId="6DA1D725" w14:textId="77777777" w:rsidR="00AE3799" w:rsidRPr="00AE3799" w:rsidRDefault="00AE3799" w:rsidP="00AE3799">
            <w:pPr>
              <w:pStyle w:val="Bulletlist"/>
            </w:pPr>
            <w:r w:rsidRPr="00AE3799">
              <w:t>That families are important for children growing up because they can give love, security and stability</w:t>
            </w:r>
          </w:p>
          <w:p w14:paraId="74C79DE0" w14:textId="77777777" w:rsidR="00AE3799" w:rsidRPr="00AE3799" w:rsidRDefault="00AE3799" w:rsidP="00AE3799">
            <w:pPr>
              <w:pStyle w:val="Bulletlist"/>
            </w:pPr>
            <w:r w:rsidRPr="00AE3799">
              <w:t xml:space="preserve">The characteristics of healthy family life, commitment to each other, including in times of difficulty, protection and care for </w:t>
            </w:r>
            <w:r w:rsidRPr="00AE3799">
              <w:rPr>
                <w:lang w:val="en-US"/>
              </w:rPr>
              <w:t>children and other family members, the importance of spending time together and sharing each other’s lives</w:t>
            </w:r>
          </w:p>
          <w:p w14:paraId="290088E5" w14:textId="77777777" w:rsidR="00AE3799" w:rsidRPr="00AE3799" w:rsidRDefault="00AE3799" w:rsidP="00AE3799">
            <w:pPr>
              <w:pStyle w:val="Bulletlist"/>
            </w:pPr>
            <w:r w:rsidRPr="00AE3799">
              <w:t>That others’ families, either in school or in the wider world, sometimes look different from their family, but that they should respect those differences and know that other children’s families are also characterised by love and care</w:t>
            </w:r>
          </w:p>
          <w:p w14:paraId="14909009" w14:textId="77777777" w:rsidR="00AE3799" w:rsidRPr="00AE3799" w:rsidRDefault="00AE3799" w:rsidP="00AE3799">
            <w:pPr>
              <w:pStyle w:val="Bulletlist"/>
            </w:pPr>
            <w:r w:rsidRPr="00AE3799">
              <w:t>That stable, caring relationships, which may be of different types, are at the heart of happy families, and are important for children’s security as they grow up</w:t>
            </w:r>
          </w:p>
          <w:p w14:paraId="08F270C1" w14:textId="77777777" w:rsidR="00AE3799" w:rsidRPr="00AE3799" w:rsidRDefault="00AE3799" w:rsidP="00AE3799">
            <w:pPr>
              <w:pStyle w:val="Bulletlist"/>
            </w:pPr>
            <w:r w:rsidRPr="00AE3799">
              <w:t>That marriage represents a formal and legally recognised commitment of two people to each other which is intended to be lifelong</w:t>
            </w:r>
          </w:p>
          <w:p w14:paraId="57DC5A87" w14:textId="77777777" w:rsidR="00AE3799" w:rsidRPr="00AE3799" w:rsidRDefault="00AE3799" w:rsidP="00AE3799">
            <w:pPr>
              <w:pStyle w:val="Bulletlist"/>
            </w:pPr>
            <w:r w:rsidRPr="00AE3799">
              <w:t>How to recognise if family relationships are making them feel unhappy or unsafe, and how to seek help or advice from others if needed</w:t>
            </w:r>
          </w:p>
        </w:tc>
      </w:tr>
      <w:tr w:rsidR="00AE3799" w:rsidRPr="00AE3799" w14:paraId="6C3A48DF" w14:textId="77777777" w:rsidTr="00AE3799">
        <w:tc>
          <w:tcPr>
            <w:tcW w:w="617" w:type="pct"/>
            <w:shd w:val="clear" w:color="auto" w:fill="auto"/>
            <w:tcMar>
              <w:top w:w="113" w:type="dxa"/>
              <w:bottom w:w="113" w:type="dxa"/>
            </w:tcMar>
          </w:tcPr>
          <w:p w14:paraId="3162E978" w14:textId="77777777" w:rsidR="00AE3799" w:rsidRPr="00AE3799" w:rsidRDefault="00AE3799" w:rsidP="00AE3799">
            <w:r w:rsidRPr="00AE3799">
              <w:t>Caring friendships</w:t>
            </w:r>
          </w:p>
        </w:tc>
        <w:tc>
          <w:tcPr>
            <w:tcW w:w="4383" w:type="pct"/>
          </w:tcPr>
          <w:p w14:paraId="3AA37F27" w14:textId="77777777" w:rsidR="00AE3799" w:rsidRPr="00AE3799" w:rsidRDefault="00AE3799" w:rsidP="00AE3799">
            <w:pPr>
              <w:pStyle w:val="Bulletlist"/>
            </w:pPr>
            <w:r w:rsidRPr="00AE3799">
              <w:t>How important friendships are in making us feel happy and secure, and how people choose and make friends</w:t>
            </w:r>
          </w:p>
          <w:p w14:paraId="2D51DDDA" w14:textId="77777777" w:rsidR="00AE3799" w:rsidRPr="00AE3799" w:rsidRDefault="00AE3799" w:rsidP="00AE3799">
            <w:pPr>
              <w:pStyle w:val="Bulletlist"/>
            </w:pPr>
            <w:r w:rsidRPr="00AE3799">
              <w:t>The characteristics of friendships, including mutual respect, truthfulness, trustworthiness, loyalty, kindness, generosity, trust, sharing interests and experiences and support with problems and difficulties</w:t>
            </w:r>
          </w:p>
          <w:p w14:paraId="38B8B024" w14:textId="77777777" w:rsidR="00AE3799" w:rsidRPr="00AE3799" w:rsidRDefault="00AE3799" w:rsidP="00AE3799">
            <w:pPr>
              <w:pStyle w:val="Bulletlist"/>
            </w:pPr>
            <w:r w:rsidRPr="00AE3799">
              <w:t>That healthy friendships are positive and welcoming towards others, and do not make others feel lonely or excluded</w:t>
            </w:r>
          </w:p>
          <w:p w14:paraId="204A148B" w14:textId="77777777" w:rsidR="00AE3799" w:rsidRPr="00AE3799" w:rsidRDefault="00AE3799" w:rsidP="00AE3799">
            <w:pPr>
              <w:pStyle w:val="Bulletlist"/>
            </w:pPr>
            <w:r w:rsidRPr="00AE3799">
              <w:t>That most friendships have ups and downs, and that these can often be worked through so that the friendship is repaired or even strengthened, and that resorting to violence is never right</w:t>
            </w:r>
          </w:p>
          <w:p w14:paraId="5502EC91" w14:textId="77777777" w:rsidR="00AE3799" w:rsidRPr="00AE3799" w:rsidRDefault="00AE3799" w:rsidP="00AE3799">
            <w:pPr>
              <w:pStyle w:val="Bulletlist"/>
            </w:pPr>
            <w:r w:rsidRPr="00AE3799">
              <w:t>How to recognise who to trust and who not to trust, how to judge when a friendship is making them feel unhappy or uncomfortable, managing conflict, how to manage these situations and how to seek help or advice from others, if needed</w:t>
            </w:r>
          </w:p>
        </w:tc>
      </w:tr>
      <w:tr w:rsidR="00AE3799" w:rsidRPr="00AE3799" w14:paraId="1F821574" w14:textId="77777777" w:rsidTr="00AE3799">
        <w:tc>
          <w:tcPr>
            <w:tcW w:w="617" w:type="pct"/>
            <w:shd w:val="clear" w:color="auto" w:fill="auto"/>
            <w:tcMar>
              <w:top w:w="113" w:type="dxa"/>
              <w:bottom w:w="113" w:type="dxa"/>
            </w:tcMar>
          </w:tcPr>
          <w:p w14:paraId="130A76D2" w14:textId="77777777" w:rsidR="00AE3799" w:rsidRPr="00AE3799" w:rsidRDefault="00AE3799" w:rsidP="00AE3799">
            <w:r w:rsidRPr="00AE3799">
              <w:t>Respectful relationships</w:t>
            </w:r>
          </w:p>
        </w:tc>
        <w:tc>
          <w:tcPr>
            <w:tcW w:w="4383" w:type="pct"/>
          </w:tcPr>
          <w:p w14:paraId="137D07AB" w14:textId="77777777" w:rsidR="00AE3799" w:rsidRPr="00AE3799" w:rsidRDefault="00AE3799" w:rsidP="00AE3799">
            <w:pPr>
              <w:pStyle w:val="Bulletlist"/>
              <w:rPr>
                <w:lang w:val="en-US"/>
              </w:rPr>
            </w:pPr>
            <w:r w:rsidRPr="00AE3799">
              <w:rPr>
                <w:lang w:val="en-US"/>
              </w:rPr>
              <w:t>The importance of respecting others, even when they are very different from them (for example, physically, in character, personality or backgrounds), or make different choices or have different preferences or beliefs</w:t>
            </w:r>
          </w:p>
          <w:p w14:paraId="3E9BF97F" w14:textId="77777777" w:rsidR="00AE3799" w:rsidRPr="00AE3799" w:rsidRDefault="00AE3799" w:rsidP="00AE3799">
            <w:pPr>
              <w:pStyle w:val="Bulletlist"/>
              <w:rPr>
                <w:lang w:val="en-US"/>
              </w:rPr>
            </w:pPr>
            <w:r w:rsidRPr="00AE3799">
              <w:rPr>
                <w:lang w:val="en-US"/>
              </w:rPr>
              <w:lastRenderedPageBreak/>
              <w:t>Practical steps they can take in a range of different contexts to improve or support respectful relationships</w:t>
            </w:r>
          </w:p>
          <w:p w14:paraId="00BF56D4" w14:textId="77777777" w:rsidR="00AE3799" w:rsidRPr="00AE3799" w:rsidRDefault="00AE3799" w:rsidP="00AE3799">
            <w:pPr>
              <w:pStyle w:val="Bulletlist"/>
              <w:rPr>
                <w:lang w:val="en-US"/>
              </w:rPr>
            </w:pPr>
            <w:r w:rsidRPr="00AE3799">
              <w:rPr>
                <w:lang w:val="en-US"/>
              </w:rPr>
              <w:t>The conventions of courtesy and manners</w:t>
            </w:r>
          </w:p>
          <w:p w14:paraId="4772C6C0" w14:textId="77777777" w:rsidR="00AE3799" w:rsidRPr="00AE3799" w:rsidRDefault="00AE3799" w:rsidP="00AE3799">
            <w:pPr>
              <w:pStyle w:val="Bulletlist"/>
              <w:rPr>
                <w:lang w:val="en-US"/>
              </w:rPr>
            </w:pPr>
            <w:r w:rsidRPr="00AE3799">
              <w:rPr>
                <w:lang w:val="en-US"/>
              </w:rPr>
              <w:t>The importance of self-respect and how this links to their own happiness</w:t>
            </w:r>
          </w:p>
          <w:p w14:paraId="193F9563" w14:textId="77777777" w:rsidR="00AE3799" w:rsidRPr="00AE3799" w:rsidRDefault="00AE3799" w:rsidP="00AE3799">
            <w:pPr>
              <w:pStyle w:val="Bulletlist"/>
              <w:rPr>
                <w:lang w:val="en-US"/>
              </w:rPr>
            </w:pPr>
            <w:r w:rsidRPr="00AE3799">
              <w:rPr>
                <w:lang w:val="en-US"/>
              </w:rPr>
              <w:t>That in school and in wider society they can expect to be treated with respect by others, and that in turn they should show due respect to others, including those in positions of authority</w:t>
            </w:r>
          </w:p>
          <w:p w14:paraId="3752A98B" w14:textId="77777777" w:rsidR="00AE3799" w:rsidRPr="00AE3799" w:rsidRDefault="00AE3799" w:rsidP="00AE3799">
            <w:pPr>
              <w:pStyle w:val="Bulletlist"/>
            </w:pPr>
            <w:r w:rsidRPr="00AE3799">
              <w:t>About different types of bullying (including cyberbullying), the impact of bullying, responsibilities of bystanders (primarily reporting bullying to an adult) and how to get help</w:t>
            </w:r>
          </w:p>
          <w:p w14:paraId="793F0445" w14:textId="77777777" w:rsidR="00AE3799" w:rsidRPr="00AE3799" w:rsidRDefault="00AE3799" w:rsidP="00AE3799">
            <w:pPr>
              <w:pStyle w:val="Bulletlist"/>
            </w:pPr>
            <w:r w:rsidRPr="00AE3799">
              <w:t>What a stereotype is, and how stereotypes can be unfair, negative or destructive</w:t>
            </w:r>
          </w:p>
          <w:p w14:paraId="0193D5EA" w14:textId="77777777" w:rsidR="00AE3799" w:rsidRPr="00AE3799" w:rsidRDefault="00AE3799" w:rsidP="00AE3799">
            <w:pPr>
              <w:pStyle w:val="Bulletlist"/>
            </w:pPr>
            <w:r w:rsidRPr="00AE3799">
              <w:t>The importance of permission-seeking and giving in relationships with friends, peers and adults</w:t>
            </w:r>
          </w:p>
        </w:tc>
      </w:tr>
      <w:tr w:rsidR="00AE3799" w:rsidRPr="00AE3799" w14:paraId="60B580EE" w14:textId="77777777" w:rsidTr="00AE3799">
        <w:tc>
          <w:tcPr>
            <w:tcW w:w="617" w:type="pct"/>
            <w:shd w:val="clear" w:color="auto" w:fill="auto"/>
            <w:tcMar>
              <w:top w:w="113" w:type="dxa"/>
              <w:bottom w:w="113" w:type="dxa"/>
            </w:tcMar>
          </w:tcPr>
          <w:p w14:paraId="5C7DB365" w14:textId="77777777" w:rsidR="00AE3799" w:rsidRPr="00AE3799" w:rsidRDefault="00AE3799" w:rsidP="00AE3799">
            <w:r w:rsidRPr="00AE3799">
              <w:lastRenderedPageBreak/>
              <w:t>Online relationships</w:t>
            </w:r>
          </w:p>
        </w:tc>
        <w:tc>
          <w:tcPr>
            <w:tcW w:w="4383" w:type="pct"/>
          </w:tcPr>
          <w:p w14:paraId="5D580E22" w14:textId="77777777" w:rsidR="00AE3799" w:rsidRPr="00AE3799" w:rsidRDefault="00AE3799" w:rsidP="00AE3799">
            <w:pPr>
              <w:pStyle w:val="Bulletlist"/>
            </w:pPr>
            <w:r w:rsidRPr="00AE3799">
              <w:t>That people sometimes behave differently online, including by pretending to be someone they are not</w:t>
            </w:r>
          </w:p>
          <w:p w14:paraId="162307D2" w14:textId="77777777" w:rsidR="00AE3799" w:rsidRPr="00AE3799" w:rsidRDefault="00AE3799" w:rsidP="00AE3799">
            <w:pPr>
              <w:pStyle w:val="Bulletlist"/>
            </w:pPr>
            <w:r w:rsidRPr="00AE3799">
              <w:t>That the same principles apply to online relationships as to face-to face relationships, including the importance of respect for others online including when we are anonymous</w:t>
            </w:r>
          </w:p>
          <w:p w14:paraId="58EFB21E" w14:textId="77777777" w:rsidR="00AE3799" w:rsidRPr="00AE3799" w:rsidRDefault="00AE3799" w:rsidP="00AE3799">
            <w:pPr>
              <w:pStyle w:val="Bulletlist"/>
            </w:pPr>
            <w:r w:rsidRPr="00AE3799">
              <w:t>The rules and principles for keeping safe online, how to recognise risks, harmful content and contact, and how to report them</w:t>
            </w:r>
          </w:p>
          <w:p w14:paraId="7E9116E4" w14:textId="77777777" w:rsidR="00AE3799" w:rsidRPr="00AE3799" w:rsidRDefault="00AE3799" w:rsidP="00AE3799">
            <w:pPr>
              <w:pStyle w:val="Bulletlist"/>
            </w:pPr>
            <w:r w:rsidRPr="00AE3799">
              <w:t>How to critically consider their online friendships and sources of information including awareness of the risks associated with people they have never met</w:t>
            </w:r>
          </w:p>
          <w:p w14:paraId="1F281B8C" w14:textId="77777777" w:rsidR="00AE3799" w:rsidRPr="00AE3799" w:rsidRDefault="00AE3799" w:rsidP="00AE3799">
            <w:pPr>
              <w:pStyle w:val="Bulletlist"/>
            </w:pPr>
            <w:r w:rsidRPr="00AE3799">
              <w:t>How information and data is shared and used online</w:t>
            </w:r>
          </w:p>
        </w:tc>
      </w:tr>
      <w:tr w:rsidR="00AE3799" w:rsidRPr="00AE3799" w14:paraId="54234863" w14:textId="77777777" w:rsidTr="00AE3799">
        <w:tc>
          <w:tcPr>
            <w:tcW w:w="617" w:type="pct"/>
            <w:shd w:val="clear" w:color="auto" w:fill="auto"/>
            <w:tcMar>
              <w:top w:w="113" w:type="dxa"/>
              <w:bottom w:w="113" w:type="dxa"/>
            </w:tcMar>
          </w:tcPr>
          <w:p w14:paraId="2E2017B5" w14:textId="77777777" w:rsidR="00AE3799" w:rsidRPr="00AE3799" w:rsidRDefault="00AE3799" w:rsidP="00AE3799">
            <w:r w:rsidRPr="00AE3799">
              <w:t>Being safe</w:t>
            </w:r>
          </w:p>
        </w:tc>
        <w:tc>
          <w:tcPr>
            <w:tcW w:w="4383" w:type="pct"/>
          </w:tcPr>
          <w:p w14:paraId="203A4E27" w14:textId="77777777" w:rsidR="00AE3799" w:rsidRPr="00AE3799" w:rsidRDefault="00AE3799" w:rsidP="00AE3799">
            <w:pPr>
              <w:pStyle w:val="Bulletlist"/>
            </w:pPr>
            <w:r w:rsidRPr="00AE3799">
              <w:t>What sorts of boundaries are appropriate in friendships with peers and others (including in a digital context)</w:t>
            </w:r>
          </w:p>
          <w:p w14:paraId="77D4E802" w14:textId="77777777" w:rsidR="00AE3799" w:rsidRPr="00AE3799" w:rsidRDefault="00AE3799" w:rsidP="00AE3799">
            <w:pPr>
              <w:pStyle w:val="Bulletlist"/>
            </w:pPr>
            <w:r w:rsidRPr="00AE3799">
              <w:t xml:space="preserve">About the </w:t>
            </w:r>
            <w:r w:rsidRPr="00AE3799">
              <w:rPr>
                <w:lang w:val="en-US"/>
              </w:rPr>
              <w:t>concept</w:t>
            </w:r>
            <w:r w:rsidRPr="00AE3799">
              <w:t xml:space="preserve"> of privacy and the implications of it for both children and adults; including that it is not always right to keep secrets if they relate to being safe</w:t>
            </w:r>
          </w:p>
          <w:p w14:paraId="3DD59D9F" w14:textId="77777777" w:rsidR="00AE3799" w:rsidRPr="00AE3799" w:rsidRDefault="00AE3799" w:rsidP="00AE3799">
            <w:pPr>
              <w:pStyle w:val="Bulletlist"/>
            </w:pPr>
            <w:r w:rsidRPr="00AE3799">
              <w:t>That each person’s body belongs to them, and the differences between appropriate and inappropriate or unsafe physical, and other, contact</w:t>
            </w:r>
          </w:p>
          <w:p w14:paraId="470CB135" w14:textId="77777777" w:rsidR="00AE3799" w:rsidRPr="00AE3799" w:rsidRDefault="00AE3799" w:rsidP="00AE3799">
            <w:pPr>
              <w:pStyle w:val="Bulletlist"/>
            </w:pPr>
            <w:r w:rsidRPr="00AE3799">
              <w:t>How to respond safely and appropriately to adults they may encounter (in all contexts, including online) whom they do not know</w:t>
            </w:r>
          </w:p>
          <w:p w14:paraId="4CF70CEE" w14:textId="77777777" w:rsidR="00AE3799" w:rsidRPr="00AE3799" w:rsidRDefault="00AE3799" w:rsidP="00AE3799">
            <w:pPr>
              <w:pStyle w:val="Bulletlist"/>
            </w:pPr>
            <w:r w:rsidRPr="00AE3799">
              <w:t>How to recognise and report feelings of being unsafe or feeling bad about any adult</w:t>
            </w:r>
          </w:p>
          <w:p w14:paraId="3CB7D5A9" w14:textId="77777777" w:rsidR="00AE3799" w:rsidRPr="00AE3799" w:rsidRDefault="00AE3799" w:rsidP="00AE3799">
            <w:pPr>
              <w:pStyle w:val="Bulletlist"/>
            </w:pPr>
            <w:r w:rsidRPr="00AE3799">
              <w:t>How to ask for advice or help for themselves or others, and to keep trying until they are heard</w:t>
            </w:r>
          </w:p>
          <w:p w14:paraId="738C8E02" w14:textId="77777777" w:rsidR="00AE3799" w:rsidRPr="00AE3799" w:rsidRDefault="00AE3799" w:rsidP="00AE3799">
            <w:pPr>
              <w:pStyle w:val="Bulletlist"/>
            </w:pPr>
            <w:r w:rsidRPr="00AE3799">
              <w:t>How to report concerns or abuse, and the vocabulary and confidence needed to do so</w:t>
            </w:r>
          </w:p>
          <w:p w14:paraId="7230C5DB" w14:textId="77777777" w:rsidR="00AE3799" w:rsidRPr="00AE3799" w:rsidRDefault="00AE3799" w:rsidP="00AE3799">
            <w:pPr>
              <w:pStyle w:val="Bulletlist"/>
            </w:pPr>
            <w:r w:rsidRPr="00AE3799">
              <w:t>Where to get advice e.g. family, school and/or other sources</w:t>
            </w:r>
          </w:p>
        </w:tc>
      </w:tr>
    </w:tbl>
    <w:p w14:paraId="3BA1A864" w14:textId="77777777" w:rsidR="004F5E3F" w:rsidRDefault="004F5E3F" w:rsidP="007933DE">
      <w:pPr>
        <w:pStyle w:val="Heading2"/>
        <w:spacing w:after="240"/>
        <w:rPr>
          <w:lang w:val="en-US"/>
        </w:rPr>
      </w:pPr>
      <w:bookmarkStart w:id="12" w:name="_Toc11230580"/>
    </w:p>
    <w:bookmarkEnd w:id="12"/>
    <w:p w14:paraId="629428B7" w14:textId="33E54E57" w:rsidR="007933DE" w:rsidRDefault="007933DE" w:rsidP="00AE3799"/>
    <w:p w14:paraId="2FCB2F44" w14:textId="77777777" w:rsidR="001F2076" w:rsidRDefault="001F2076" w:rsidP="00AE3799">
      <w:pPr>
        <w:rPr>
          <w:rFonts w:asciiTheme="majorHAnsi" w:hAnsiTheme="majorHAnsi" w:cstheme="majorHAnsi"/>
          <w:b/>
          <w:color w:val="564B51" w:themeColor="accent2"/>
          <w:sz w:val="28"/>
          <w:szCs w:val="28"/>
          <w:lang w:val="en-US"/>
        </w:rPr>
      </w:pPr>
    </w:p>
    <w:p w14:paraId="3DA75F20" w14:textId="77777777" w:rsidR="001F2076" w:rsidRDefault="001F2076" w:rsidP="00AE3799">
      <w:pPr>
        <w:rPr>
          <w:rFonts w:asciiTheme="majorHAnsi" w:hAnsiTheme="majorHAnsi" w:cstheme="majorHAnsi"/>
          <w:b/>
          <w:color w:val="564B51" w:themeColor="accent2"/>
          <w:sz w:val="28"/>
          <w:szCs w:val="28"/>
          <w:lang w:val="en-US"/>
        </w:rPr>
      </w:pPr>
    </w:p>
    <w:p w14:paraId="67D56CF9" w14:textId="77777777" w:rsidR="001F2076" w:rsidRDefault="001F2076" w:rsidP="00AE3799">
      <w:pPr>
        <w:rPr>
          <w:rFonts w:asciiTheme="majorHAnsi" w:hAnsiTheme="majorHAnsi" w:cstheme="majorHAnsi"/>
          <w:b/>
          <w:color w:val="564B51" w:themeColor="accent2"/>
          <w:sz w:val="28"/>
          <w:szCs w:val="28"/>
          <w:lang w:val="en-US"/>
        </w:rPr>
      </w:pPr>
    </w:p>
    <w:p w14:paraId="227A443A" w14:textId="77777777" w:rsidR="001F2076" w:rsidRDefault="001F2076" w:rsidP="00AE3799">
      <w:pPr>
        <w:rPr>
          <w:rFonts w:asciiTheme="majorHAnsi" w:hAnsiTheme="majorHAnsi" w:cstheme="majorHAnsi"/>
          <w:b/>
          <w:color w:val="564B51" w:themeColor="accent2"/>
          <w:sz w:val="28"/>
          <w:szCs w:val="28"/>
          <w:lang w:val="en-US"/>
        </w:rPr>
      </w:pPr>
    </w:p>
    <w:p w14:paraId="6E85909B" w14:textId="18AC3BAE" w:rsidR="004F5E3F" w:rsidRDefault="004F5E3F" w:rsidP="00AE3799">
      <w:pPr>
        <w:rPr>
          <w:rFonts w:asciiTheme="majorHAnsi" w:hAnsiTheme="majorHAnsi" w:cstheme="majorHAnsi"/>
          <w:b/>
          <w:color w:val="564B51" w:themeColor="accent2"/>
          <w:sz w:val="28"/>
          <w:szCs w:val="28"/>
          <w:lang w:val="en-US"/>
        </w:rPr>
      </w:pPr>
      <w:r>
        <w:rPr>
          <w:noProof/>
          <w:lang w:eastAsia="en-GB"/>
        </w:rPr>
        <w:drawing>
          <wp:anchor distT="0" distB="0" distL="114300" distR="114300" simplePos="0" relativeHeight="251658240" behindDoc="1" locked="0" layoutInCell="1" allowOverlap="1" wp14:anchorId="0B00F215" wp14:editId="4BC685D7">
            <wp:simplePos x="0" y="0"/>
            <wp:positionH relativeFrom="column">
              <wp:posOffset>-388620</wp:posOffset>
            </wp:positionH>
            <wp:positionV relativeFrom="paragraph">
              <wp:posOffset>224790</wp:posOffset>
            </wp:positionV>
            <wp:extent cx="7085330" cy="4333875"/>
            <wp:effectExtent l="0" t="0" r="12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91896" cy="4337891"/>
                    </a:xfrm>
                    <a:prstGeom prst="rect">
                      <a:avLst/>
                    </a:prstGeom>
                  </pic:spPr>
                </pic:pic>
              </a:graphicData>
            </a:graphic>
            <wp14:sizeRelH relativeFrom="margin">
              <wp14:pctWidth>0</wp14:pctWidth>
            </wp14:sizeRelH>
            <wp14:sizeRelV relativeFrom="margin">
              <wp14:pctHeight>0</wp14:pctHeight>
            </wp14:sizeRelV>
          </wp:anchor>
        </w:drawing>
      </w:r>
      <w:r w:rsidR="001F2076">
        <w:rPr>
          <w:rFonts w:asciiTheme="majorHAnsi" w:hAnsiTheme="majorHAnsi" w:cstheme="majorHAnsi"/>
          <w:b/>
          <w:color w:val="564B51" w:themeColor="accent2"/>
          <w:sz w:val="28"/>
          <w:szCs w:val="28"/>
          <w:lang w:val="en-US"/>
        </w:rPr>
        <w:t>Appendix 3</w:t>
      </w:r>
      <w:r w:rsidRPr="004F5E3F">
        <w:rPr>
          <w:rFonts w:asciiTheme="majorHAnsi" w:hAnsiTheme="majorHAnsi" w:cstheme="majorHAnsi"/>
          <w:b/>
          <w:color w:val="564B51" w:themeColor="accent2"/>
          <w:sz w:val="28"/>
          <w:szCs w:val="28"/>
          <w:lang w:val="en-US"/>
        </w:rPr>
        <w:t>: RSE schemes of work</w:t>
      </w:r>
    </w:p>
    <w:p w14:paraId="57507602" w14:textId="31DEE7D1" w:rsidR="004F5E3F" w:rsidRPr="004F5E3F" w:rsidRDefault="004F5E3F" w:rsidP="00AE3799">
      <w:pPr>
        <w:rPr>
          <w:rFonts w:asciiTheme="majorHAnsi" w:hAnsiTheme="majorHAnsi" w:cstheme="majorHAnsi"/>
          <w:b/>
          <w:color w:val="564B51" w:themeColor="accent2"/>
          <w:sz w:val="28"/>
          <w:szCs w:val="28"/>
          <w:u w:val="single"/>
          <w:lang w:val="en-US"/>
        </w:rPr>
      </w:pPr>
      <w:r w:rsidRPr="004F5E3F">
        <w:rPr>
          <w:rFonts w:asciiTheme="majorHAnsi" w:hAnsiTheme="majorHAnsi" w:cstheme="majorHAnsi"/>
          <w:b/>
          <w:color w:val="564B51" w:themeColor="accent2"/>
          <w:sz w:val="28"/>
          <w:szCs w:val="28"/>
          <w:u w:val="single"/>
          <w:lang w:val="en-US"/>
        </w:rPr>
        <w:t>Year 1</w:t>
      </w:r>
    </w:p>
    <w:p w14:paraId="5D09CE2F" w14:textId="12B03925" w:rsidR="004F5E3F" w:rsidRDefault="004F5E3F" w:rsidP="00AE3799">
      <w:pPr>
        <w:rPr>
          <w:rFonts w:asciiTheme="majorHAnsi" w:hAnsiTheme="majorHAnsi" w:cstheme="majorHAnsi"/>
          <w:b/>
          <w:color w:val="564B51" w:themeColor="accent2"/>
          <w:sz w:val="28"/>
          <w:szCs w:val="28"/>
          <w:lang w:val="en-US"/>
        </w:rPr>
      </w:pPr>
    </w:p>
    <w:p w14:paraId="0EA5A948" w14:textId="40453536" w:rsidR="004F5E3F" w:rsidRPr="004F5E3F" w:rsidRDefault="004F5E3F" w:rsidP="00AE3799">
      <w:pPr>
        <w:rPr>
          <w:rFonts w:asciiTheme="majorHAnsi" w:hAnsiTheme="majorHAnsi" w:cstheme="majorHAnsi"/>
          <w:b/>
          <w:color w:val="564B51" w:themeColor="accent2"/>
          <w:sz w:val="28"/>
          <w:szCs w:val="28"/>
        </w:rPr>
      </w:pPr>
    </w:p>
    <w:p w14:paraId="2B8477F3" w14:textId="36B5C7ED" w:rsidR="004F5E3F" w:rsidRDefault="004F5E3F" w:rsidP="00AE3799"/>
    <w:p w14:paraId="04432E19" w14:textId="4D530D77" w:rsidR="004F5E3F" w:rsidRDefault="004F5E3F" w:rsidP="00AE3799"/>
    <w:p w14:paraId="06386E71" w14:textId="1F2EFF8D" w:rsidR="004F5E3F" w:rsidRDefault="004F5E3F" w:rsidP="00AE3799"/>
    <w:p w14:paraId="690E8BED" w14:textId="0F41CEDE" w:rsidR="004F5E3F" w:rsidRDefault="004F5E3F" w:rsidP="00AE3799"/>
    <w:p w14:paraId="4610076D" w14:textId="17D47912" w:rsidR="004F5E3F" w:rsidRDefault="004F5E3F" w:rsidP="00AE3799"/>
    <w:p w14:paraId="4D357085" w14:textId="648C77C2" w:rsidR="004F5E3F" w:rsidRDefault="004F5E3F" w:rsidP="00AE3799"/>
    <w:p w14:paraId="7BDB298F" w14:textId="2A8BFA70" w:rsidR="004F5E3F" w:rsidRDefault="004F5E3F" w:rsidP="00AE3799"/>
    <w:p w14:paraId="1116C44E" w14:textId="338BFDF7" w:rsidR="004F5E3F" w:rsidRDefault="004F5E3F" w:rsidP="00AE3799"/>
    <w:p w14:paraId="56D5310E" w14:textId="162E0FF9" w:rsidR="004F5E3F" w:rsidRDefault="004F5E3F" w:rsidP="00AE3799"/>
    <w:p w14:paraId="425DDAFF" w14:textId="2415B4C7" w:rsidR="004F5E3F" w:rsidRDefault="004F5E3F" w:rsidP="00AE3799"/>
    <w:p w14:paraId="0F9F4C57" w14:textId="4E6D0B22" w:rsidR="004F5E3F" w:rsidRDefault="004F5E3F" w:rsidP="00AE3799"/>
    <w:p w14:paraId="02B39A7E" w14:textId="76BBAB43" w:rsidR="004F5E3F" w:rsidRDefault="004F5E3F" w:rsidP="00AE3799"/>
    <w:p w14:paraId="4916794F" w14:textId="4C213AD1" w:rsidR="004F5E3F" w:rsidRDefault="004F5E3F" w:rsidP="00AE3799"/>
    <w:p w14:paraId="5DD6BBD4" w14:textId="4ABDAC73" w:rsidR="004F5E3F" w:rsidRDefault="004F5E3F" w:rsidP="00AE3799"/>
    <w:p w14:paraId="0BE8A090" w14:textId="2669C3FA" w:rsidR="004F5E3F" w:rsidRDefault="001F469D" w:rsidP="00AE3799">
      <w:pPr>
        <w:rPr>
          <w:rFonts w:asciiTheme="majorHAnsi" w:hAnsiTheme="majorHAnsi" w:cstheme="majorHAnsi"/>
          <w:b/>
          <w:color w:val="564B51" w:themeColor="accent2"/>
          <w:sz w:val="28"/>
          <w:u w:val="single"/>
        </w:rPr>
      </w:pPr>
      <w:r>
        <w:rPr>
          <w:noProof/>
          <w:lang w:eastAsia="en-GB"/>
        </w:rPr>
        <w:drawing>
          <wp:anchor distT="0" distB="0" distL="114300" distR="114300" simplePos="0" relativeHeight="251659264" behindDoc="1" locked="0" layoutInCell="1" allowOverlap="1" wp14:anchorId="049261BE" wp14:editId="2421F612">
            <wp:simplePos x="0" y="0"/>
            <wp:positionH relativeFrom="column">
              <wp:posOffset>-417195</wp:posOffset>
            </wp:positionH>
            <wp:positionV relativeFrom="paragraph">
              <wp:posOffset>300990</wp:posOffset>
            </wp:positionV>
            <wp:extent cx="7077075" cy="4449445"/>
            <wp:effectExtent l="0" t="0" r="952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77075" cy="4449445"/>
                    </a:xfrm>
                    <a:prstGeom prst="rect">
                      <a:avLst/>
                    </a:prstGeom>
                  </pic:spPr>
                </pic:pic>
              </a:graphicData>
            </a:graphic>
            <wp14:sizeRelH relativeFrom="margin">
              <wp14:pctWidth>0</wp14:pctWidth>
            </wp14:sizeRelH>
          </wp:anchor>
        </w:drawing>
      </w:r>
      <w:r w:rsidR="004F5E3F" w:rsidRPr="004F5E3F">
        <w:rPr>
          <w:rFonts w:asciiTheme="majorHAnsi" w:hAnsiTheme="majorHAnsi" w:cstheme="majorHAnsi"/>
          <w:b/>
          <w:color w:val="564B51" w:themeColor="accent2"/>
          <w:sz w:val="28"/>
          <w:u w:val="single"/>
        </w:rPr>
        <w:t>Year 2</w:t>
      </w:r>
    </w:p>
    <w:p w14:paraId="3AF15AE2" w14:textId="4E3A1CA5" w:rsidR="004F5E3F" w:rsidRDefault="004F5E3F" w:rsidP="00AE3799">
      <w:pPr>
        <w:rPr>
          <w:rFonts w:asciiTheme="majorHAnsi" w:hAnsiTheme="majorHAnsi" w:cstheme="majorHAnsi"/>
          <w:b/>
          <w:color w:val="564B51" w:themeColor="accent2"/>
          <w:sz w:val="28"/>
          <w:u w:val="single"/>
        </w:rPr>
      </w:pPr>
    </w:p>
    <w:p w14:paraId="497CE834" w14:textId="1359C73B" w:rsidR="004F5E3F" w:rsidRDefault="004F5E3F" w:rsidP="00AE3799">
      <w:pPr>
        <w:rPr>
          <w:rFonts w:asciiTheme="majorHAnsi" w:hAnsiTheme="majorHAnsi" w:cstheme="majorHAnsi"/>
          <w:b/>
          <w:color w:val="564B51" w:themeColor="accent2"/>
          <w:sz w:val="28"/>
          <w:u w:val="single"/>
        </w:rPr>
      </w:pPr>
    </w:p>
    <w:p w14:paraId="631E9C61" w14:textId="249817A5" w:rsidR="004F5E3F" w:rsidRDefault="004F5E3F" w:rsidP="00AE3799">
      <w:pPr>
        <w:rPr>
          <w:rFonts w:asciiTheme="majorHAnsi" w:hAnsiTheme="majorHAnsi" w:cstheme="majorHAnsi"/>
          <w:b/>
          <w:color w:val="564B51" w:themeColor="accent2"/>
          <w:sz w:val="28"/>
          <w:u w:val="single"/>
        </w:rPr>
      </w:pPr>
    </w:p>
    <w:p w14:paraId="79CFDEE4" w14:textId="1D747A44" w:rsidR="004F5E3F" w:rsidRDefault="004F5E3F" w:rsidP="00AE3799">
      <w:pPr>
        <w:rPr>
          <w:rFonts w:asciiTheme="majorHAnsi" w:hAnsiTheme="majorHAnsi" w:cstheme="majorHAnsi"/>
          <w:b/>
          <w:color w:val="564B51" w:themeColor="accent2"/>
          <w:sz w:val="28"/>
          <w:u w:val="single"/>
        </w:rPr>
      </w:pPr>
    </w:p>
    <w:p w14:paraId="18833189" w14:textId="6B4E2D41" w:rsidR="004F5E3F" w:rsidRDefault="004F5E3F" w:rsidP="00AE3799">
      <w:pPr>
        <w:rPr>
          <w:rFonts w:asciiTheme="majorHAnsi" w:hAnsiTheme="majorHAnsi" w:cstheme="majorHAnsi"/>
          <w:b/>
          <w:color w:val="564B51" w:themeColor="accent2"/>
          <w:sz w:val="28"/>
          <w:u w:val="single"/>
        </w:rPr>
      </w:pPr>
    </w:p>
    <w:p w14:paraId="312B17F1" w14:textId="1E207C82" w:rsidR="004F5E3F" w:rsidRDefault="004F5E3F" w:rsidP="00AE3799">
      <w:pPr>
        <w:rPr>
          <w:rFonts w:asciiTheme="majorHAnsi" w:hAnsiTheme="majorHAnsi" w:cstheme="majorHAnsi"/>
          <w:b/>
          <w:color w:val="564B51" w:themeColor="accent2"/>
          <w:sz w:val="28"/>
          <w:u w:val="single"/>
        </w:rPr>
      </w:pPr>
    </w:p>
    <w:p w14:paraId="5F554544" w14:textId="6C182DB4" w:rsidR="004F5E3F" w:rsidRDefault="004F5E3F" w:rsidP="00AE3799">
      <w:pPr>
        <w:rPr>
          <w:rFonts w:asciiTheme="majorHAnsi" w:hAnsiTheme="majorHAnsi" w:cstheme="majorHAnsi"/>
          <w:b/>
          <w:color w:val="564B51" w:themeColor="accent2"/>
          <w:sz w:val="28"/>
          <w:u w:val="single"/>
        </w:rPr>
      </w:pPr>
    </w:p>
    <w:p w14:paraId="769E46AD" w14:textId="7EB0A832" w:rsidR="004F5E3F" w:rsidRDefault="004F5E3F" w:rsidP="00AE3799">
      <w:pPr>
        <w:rPr>
          <w:rFonts w:asciiTheme="majorHAnsi" w:hAnsiTheme="majorHAnsi" w:cstheme="majorHAnsi"/>
          <w:b/>
          <w:color w:val="564B51" w:themeColor="accent2"/>
          <w:sz w:val="28"/>
          <w:u w:val="single"/>
        </w:rPr>
      </w:pPr>
    </w:p>
    <w:p w14:paraId="5A318B29" w14:textId="32F2C24E" w:rsidR="004F5E3F" w:rsidRDefault="004F5E3F" w:rsidP="00AE3799">
      <w:pPr>
        <w:rPr>
          <w:rFonts w:asciiTheme="majorHAnsi" w:hAnsiTheme="majorHAnsi" w:cstheme="majorHAnsi"/>
          <w:b/>
          <w:color w:val="564B51" w:themeColor="accent2"/>
          <w:sz w:val="28"/>
          <w:u w:val="single"/>
        </w:rPr>
      </w:pPr>
    </w:p>
    <w:p w14:paraId="2614FB43" w14:textId="0477305B" w:rsidR="004F5E3F" w:rsidRDefault="004F5E3F" w:rsidP="00AE3799">
      <w:pPr>
        <w:rPr>
          <w:rFonts w:asciiTheme="majorHAnsi" w:hAnsiTheme="majorHAnsi" w:cstheme="majorHAnsi"/>
          <w:b/>
          <w:color w:val="564B51" w:themeColor="accent2"/>
          <w:sz w:val="28"/>
          <w:u w:val="single"/>
        </w:rPr>
      </w:pPr>
    </w:p>
    <w:p w14:paraId="6B86B599" w14:textId="60765673" w:rsidR="004F5E3F" w:rsidRDefault="004F5E3F" w:rsidP="00AE3799">
      <w:pPr>
        <w:rPr>
          <w:rFonts w:asciiTheme="majorHAnsi" w:hAnsiTheme="majorHAnsi" w:cstheme="majorHAnsi"/>
          <w:b/>
          <w:color w:val="564B51" w:themeColor="accent2"/>
          <w:sz w:val="28"/>
          <w:u w:val="single"/>
        </w:rPr>
      </w:pPr>
    </w:p>
    <w:p w14:paraId="36DF6227" w14:textId="34EC1506" w:rsidR="004F5E3F" w:rsidRDefault="004F5E3F" w:rsidP="00AE3799">
      <w:pPr>
        <w:rPr>
          <w:rFonts w:asciiTheme="majorHAnsi" w:hAnsiTheme="majorHAnsi" w:cstheme="majorHAnsi"/>
          <w:b/>
          <w:color w:val="564B51" w:themeColor="accent2"/>
          <w:sz w:val="28"/>
          <w:u w:val="single"/>
        </w:rPr>
      </w:pPr>
    </w:p>
    <w:p w14:paraId="5FEF5A46" w14:textId="43F0D686" w:rsidR="004F5E3F" w:rsidRDefault="004F5E3F" w:rsidP="00AE3799">
      <w:pPr>
        <w:rPr>
          <w:rFonts w:asciiTheme="majorHAnsi" w:hAnsiTheme="majorHAnsi" w:cstheme="majorHAnsi"/>
          <w:b/>
          <w:color w:val="564B51" w:themeColor="accent2"/>
          <w:sz w:val="28"/>
          <w:u w:val="single"/>
        </w:rPr>
      </w:pPr>
    </w:p>
    <w:p w14:paraId="7CB544E2" w14:textId="4863C8A9" w:rsidR="004F5E3F" w:rsidRDefault="004F5E3F" w:rsidP="00AE3799">
      <w:pPr>
        <w:rPr>
          <w:rFonts w:asciiTheme="majorHAnsi" w:hAnsiTheme="majorHAnsi" w:cstheme="majorHAnsi"/>
          <w:b/>
          <w:color w:val="564B51" w:themeColor="accent2"/>
          <w:sz w:val="28"/>
          <w:u w:val="single"/>
        </w:rPr>
      </w:pPr>
      <w:r>
        <w:rPr>
          <w:noProof/>
          <w:lang w:eastAsia="en-GB"/>
        </w:rPr>
        <w:drawing>
          <wp:anchor distT="0" distB="0" distL="114300" distR="114300" simplePos="0" relativeHeight="251660288" behindDoc="1" locked="0" layoutInCell="1" allowOverlap="1" wp14:anchorId="67475B51" wp14:editId="7FEF88F3">
            <wp:simplePos x="0" y="0"/>
            <wp:positionH relativeFrom="column">
              <wp:posOffset>-398145</wp:posOffset>
            </wp:positionH>
            <wp:positionV relativeFrom="paragraph">
              <wp:posOffset>272415</wp:posOffset>
            </wp:positionV>
            <wp:extent cx="6962775" cy="40481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62775" cy="4048125"/>
                    </a:xfrm>
                    <a:prstGeom prst="rect">
                      <a:avLst/>
                    </a:prstGeom>
                  </pic:spPr>
                </pic:pic>
              </a:graphicData>
            </a:graphic>
            <wp14:sizeRelH relativeFrom="page">
              <wp14:pctWidth>0</wp14:pctWidth>
            </wp14:sizeRelH>
            <wp14:sizeRelV relativeFrom="page">
              <wp14:pctHeight>0</wp14:pctHeight>
            </wp14:sizeRelV>
          </wp:anchor>
        </w:drawing>
      </w:r>
    </w:p>
    <w:p w14:paraId="57965316" w14:textId="551A2628" w:rsidR="004F5E3F" w:rsidRDefault="004F5E3F" w:rsidP="00AE3799">
      <w:pPr>
        <w:rPr>
          <w:rFonts w:asciiTheme="majorHAnsi" w:hAnsiTheme="majorHAnsi" w:cstheme="majorHAnsi"/>
          <w:b/>
          <w:color w:val="564B51" w:themeColor="accent2"/>
          <w:sz w:val="28"/>
          <w:u w:val="single"/>
        </w:rPr>
      </w:pPr>
      <w:r>
        <w:rPr>
          <w:rFonts w:asciiTheme="majorHAnsi" w:hAnsiTheme="majorHAnsi" w:cstheme="majorHAnsi"/>
          <w:b/>
          <w:color w:val="564B51" w:themeColor="accent2"/>
          <w:sz w:val="28"/>
          <w:u w:val="single"/>
        </w:rPr>
        <w:t>Year 3</w:t>
      </w:r>
    </w:p>
    <w:p w14:paraId="15CBB34A" w14:textId="7EFB595D" w:rsidR="004F5E3F" w:rsidRDefault="004F5E3F" w:rsidP="00AE3799">
      <w:pPr>
        <w:rPr>
          <w:rFonts w:asciiTheme="majorHAnsi" w:hAnsiTheme="majorHAnsi" w:cstheme="majorHAnsi"/>
          <w:b/>
          <w:color w:val="564B51" w:themeColor="accent2"/>
          <w:sz w:val="28"/>
          <w:u w:val="single"/>
        </w:rPr>
      </w:pPr>
    </w:p>
    <w:p w14:paraId="4AC19140" w14:textId="0D14F899" w:rsidR="004F5E3F" w:rsidRDefault="004F5E3F" w:rsidP="00AE3799">
      <w:pPr>
        <w:rPr>
          <w:rFonts w:asciiTheme="majorHAnsi" w:hAnsiTheme="majorHAnsi" w:cstheme="majorHAnsi"/>
          <w:b/>
          <w:color w:val="564B51" w:themeColor="accent2"/>
          <w:sz w:val="28"/>
          <w:u w:val="single"/>
        </w:rPr>
      </w:pPr>
    </w:p>
    <w:p w14:paraId="7891BD7A" w14:textId="39831A02" w:rsidR="004F5E3F" w:rsidRDefault="004F5E3F" w:rsidP="00AE3799">
      <w:pPr>
        <w:rPr>
          <w:rFonts w:asciiTheme="majorHAnsi" w:hAnsiTheme="majorHAnsi" w:cstheme="majorHAnsi"/>
          <w:b/>
          <w:color w:val="564B51" w:themeColor="accent2"/>
          <w:sz w:val="28"/>
          <w:u w:val="single"/>
        </w:rPr>
      </w:pPr>
    </w:p>
    <w:p w14:paraId="75898515" w14:textId="4BB2B514" w:rsidR="004F5E3F" w:rsidRDefault="004F5E3F" w:rsidP="00AE3799">
      <w:pPr>
        <w:rPr>
          <w:rFonts w:asciiTheme="majorHAnsi" w:hAnsiTheme="majorHAnsi" w:cstheme="majorHAnsi"/>
          <w:b/>
          <w:color w:val="564B51" w:themeColor="accent2"/>
          <w:sz w:val="28"/>
          <w:u w:val="single"/>
        </w:rPr>
      </w:pPr>
    </w:p>
    <w:p w14:paraId="43872C7D" w14:textId="1A4008F4" w:rsidR="004F5E3F" w:rsidRDefault="004F5E3F" w:rsidP="00AE3799">
      <w:pPr>
        <w:rPr>
          <w:rFonts w:asciiTheme="majorHAnsi" w:hAnsiTheme="majorHAnsi" w:cstheme="majorHAnsi"/>
          <w:b/>
          <w:color w:val="564B51" w:themeColor="accent2"/>
          <w:sz w:val="28"/>
          <w:u w:val="single"/>
        </w:rPr>
      </w:pPr>
    </w:p>
    <w:p w14:paraId="25A42BF8" w14:textId="30FA0570" w:rsidR="004F5E3F" w:rsidRDefault="004F5E3F" w:rsidP="00AE3799">
      <w:pPr>
        <w:rPr>
          <w:rFonts w:asciiTheme="majorHAnsi" w:hAnsiTheme="majorHAnsi" w:cstheme="majorHAnsi"/>
          <w:b/>
          <w:color w:val="564B51" w:themeColor="accent2"/>
          <w:sz w:val="28"/>
          <w:u w:val="single"/>
        </w:rPr>
      </w:pPr>
    </w:p>
    <w:p w14:paraId="673807B2" w14:textId="28F07F88" w:rsidR="004F5E3F" w:rsidRDefault="004F5E3F" w:rsidP="00AE3799">
      <w:pPr>
        <w:rPr>
          <w:rFonts w:asciiTheme="majorHAnsi" w:hAnsiTheme="majorHAnsi" w:cstheme="majorHAnsi"/>
          <w:b/>
          <w:color w:val="564B51" w:themeColor="accent2"/>
          <w:sz w:val="28"/>
          <w:u w:val="single"/>
        </w:rPr>
      </w:pPr>
    </w:p>
    <w:p w14:paraId="2D594E23" w14:textId="52B01F1B" w:rsidR="004F5E3F" w:rsidRDefault="004F5E3F" w:rsidP="00AE3799">
      <w:pPr>
        <w:rPr>
          <w:rFonts w:asciiTheme="majorHAnsi" w:hAnsiTheme="majorHAnsi" w:cstheme="majorHAnsi"/>
          <w:b/>
          <w:color w:val="564B51" w:themeColor="accent2"/>
          <w:sz w:val="28"/>
          <w:u w:val="single"/>
        </w:rPr>
      </w:pPr>
    </w:p>
    <w:p w14:paraId="49A63384" w14:textId="2026882F" w:rsidR="004F5E3F" w:rsidRDefault="004F5E3F" w:rsidP="00AE3799">
      <w:pPr>
        <w:rPr>
          <w:rFonts w:asciiTheme="majorHAnsi" w:hAnsiTheme="majorHAnsi" w:cstheme="majorHAnsi"/>
          <w:b/>
          <w:color w:val="564B51" w:themeColor="accent2"/>
          <w:sz w:val="28"/>
          <w:u w:val="single"/>
        </w:rPr>
      </w:pPr>
    </w:p>
    <w:p w14:paraId="01433D1C" w14:textId="43B8BEE7" w:rsidR="004F5E3F" w:rsidRDefault="004F5E3F" w:rsidP="00AE3799">
      <w:pPr>
        <w:rPr>
          <w:rFonts w:asciiTheme="majorHAnsi" w:hAnsiTheme="majorHAnsi" w:cstheme="majorHAnsi"/>
          <w:b/>
          <w:color w:val="564B51" w:themeColor="accent2"/>
          <w:sz w:val="28"/>
          <w:u w:val="single"/>
        </w:rPr>
      </w:pPr>
    </w:p>
    <w:p w14:paraId="21807F55" w14:textId="1C5DF56A" w:rsidR="004F5E3F" w:rsidRDefault="004F5E3F" w:rsidP="00AE3799">
      <w:pPr>
        <w:rPr>
          <w:rFonts w:asciiTheme="majorHAnsi" w:hAnsiTheme="majorHAnsi" w:cstheme="majorHAnsi"/>
          <w:b/>
          <w:color w:val="564B51" w:themeColor="accent2"/>
          <w:sz w:val="28"/>
          <w:u w:val="single"/>
        </w:rPr>
      </w:pPr>
    </w:p>
    <w:p w14:paraId="21BE3167" w14:textId="0A5B5A62" w:rsidR="004F5E3F" w:rsidRDefault="001F469D" w:rsidP="00AE3799">
      <w:pPr>
        <w:rPr>
          <w:rFonts w:asciiTheme="majorHAnsi" w:hAnsiTheme="majorHAnsi" w:cstheme="majorHAnsi"/>
          <w:b/>
          <w:color w:val="564B51" w:themeColor="accent2"/>
          <w:sz w:val="28"/>
          <w:u w:val="single"/>
        </w:rPr>
      </w:pPr>
      <w:r>
        <w:rPr>
          <w:noProof/>
          <w:lang w:eastAsia="en-GB"/>
        </w:rPr>
        <w:drawing>
          <wp:anchor distT="0" distB="0" distL="114300" distR="114300" simplePos="0" relativeHeight="251661312" behindDoc="1" locked="0" layoutInCell="1" allowOverlap="1" wp14:anchorId="14F798C2" wp14:editId="6987D107">
            <wp:simplePos x="0" y="0"/>
            <wp:positionH relativeFrom="margin">
              <wp:align>center</wp:align>
            </wp:positionH>
            <wp:positionV relativeFrom="paragraph">
              <wp:posOffset>272415</wp:posOffset>
            </wp:positionV>
            <wp:extent cx="7077075" cy="4436110"/>
            <wp:effectExtent l="0" t="0" r="952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77075" cy="4436110"/>
                    </a:xfrm>
                    <a:prstGeom prst="rect">
                      <a:avLst/>
                    </a:prstGeom>
                  </pic:spPr>
                </pic:pic>
              </a:graphicData>
            </a:graphic>
            <wp14:sizeRelH relativeFrom="margin">
              <wp14:pctWidth>0</wp14:pctWidth>
            </wp14:sizeRelH>
          </wp:anchor>
        </w:drawing>
      </w:r>
    </w:p>
    <w:p w14:paraId="2515931F" w14:textId="400E6131" w:rsidR="004F5E3F" w:rsidRDefault="004F5E3F" w:rsidP="00AE3799">
      <w:pPr>
        <w:rPr>
          <w:rFonts w:asciiTheme="majorHAnsi" w:hAnsiTheme="majorHAnsi" w:cstheme="majorHAnsi"/>
          <w:b/>
          <w:color w:val="564B51" w:themeColor="accent2"/>
          <w:sz w:val="28"/>
          <w:u w:val="single"/>
        </w:rPr>
      </w:pPr>
    </w:p>
    <w:p w14:paraId="30FFF18E" w14:textId="442A62B7" w:rsidR="004F5E3F" w:rsidRDefault="004F5E3F" w:rsidP="00AE3799">
      <w:pPr>
        <w:rPr>
          <w:rFonts w:asciiTheme="majorHAnsi" w:hAnsiTheme="majorHAnsi" w:cstheme="majorHAnsi"/>
          <w:b/>
          <w:color w:val="564B51" w:themeColor="accent2"/>
          <w:sz w:val="28"/>
          <w:u w:val="single"/>
        </w:rPr>
      </w:pPr>
    </w:p>
    <w:p w14:paraId="21164D4A" w14:textId="7F7692F3" w:rsidR="004F5E3F" w:rsidRDefault="004F5E3F" w:rsidP="00AE3799">
      <w:pPr>
        <w:rPr>
          <w:rFonts w:asciiTheme="majorHAnsi" w:hAnsiTheme="majorHAnsi" w:cstheme="majorHAnsi"/>
          <w:b/>
          <w:color w:val="564B51" w:themeColor="accent2"/>
          <w:sz w:val="28"/>
          <w:u w:val="single"/>
        </w:rPr>
      </w:pPr>
    </w:p>
    <w:p w14:paraId="1CB58605" w14:textId="0BDF2356" w:rsidR="004F5E3F" w:rsidRDefault="004F5E3F" w:rsidP="00AE3799">
      <w:pPr>
        <w:rPr>
          <w:rFonts w:asciiTheme="majorHAnsi" w:hAnsiTheme="majorHAnsi" w:cstheme="majorHAnsi"/>
          <w:b/>
          <w:color w:val="564B51" w:themeColor="accent2"/>
          <w:sz w:val="28"/>
          <w:u w:val="single"/>
        </w:rPr>
      </w:pPr>
      <w:r>
        <w:rPr>
          <w:rFonts w:asciiTheme="majorHAnsi" w:hAnsiTheme="majorHAnsi" w:cstheme="majorHAnsi"/>
          <w:b/>
          <w:color w:val="564B51" w:themeColor="accent2"/>
          <w:sz w:val="28"/>
          <w:u w:val="single"/>
        </w:rPr>
        <w:t>Year 4</w:t>
      </w:r>
    </w:p>
    <w:p w14:paraId="705789E9" w14:textId="66DCC033" w:rsidR="004C4582" w:rsidRDefault="004C4582" w:rsidP="00AE3799">
      <w:pPr>
        <w:rPr>
          <w:rFonts w:asciiTheme="majorHAnsi" w:hAnsiTheme="majorHAnsi" w:cstheme="majorHAnsi"/>
          <w:b/>
          <w:color w:val="564B51" w:themeColor="accent2"/>
          <w:sz w:val="28"/>
          <w:u w:val="single"/>
        </w:rPr>
      </w:pPr>
    </w:p>
    <w:p w14:paraId="3DC66495" w14:textId="4C549E67" w:rsidR="004C4582" w:rsidRDefault="004C4582" w:rsidP="00AE3799">
      <w:pPr>
        <w:rPr>
          <w:rFonts w:asciiTheme="majorHAnsi" w:hAnsiTheme="majorHAnsi" w:cstheme="majorHAnsi"/>
          <w:b/>
          <w:color w:val="564B51" w:themeColor="accent2"/>
          <w:sz w:val="28"/>
          <w:u w:val="single"/>
        </w:rPr>
      </w:pPr>
    </w:p>
    <w:p w14:paraId="654DA344" w14:textId="7D511785" w:rsidR="004C4582" w:rsidRDefault="004C4582" w:rsidP="00AE3799">
      <w:pPr>
        <w:rPr>
          <w:rFonts w:asciiTheme="majorHAnsi" w:hAnsiTheme="majorHAnsi" w:cstheme="majorHAnsi"/>
          <w:b/>
          <w:color w:val="564B51" w:themeColor="accent2"/>
          <w:sz w:val="28"/>
          <w:u w:val="single"/>
        </w:rPr>
      </w:pPr>
    </w:p>
    <w:p w14:paraId="2B00366A" w14:textId="7239AF7D" w:rsidR="004C4582" w:rsidRDefault="004C4582" w:rsidP="00AE3799">
      <w:pPr>
        <w:rPr>
          <w:rFonts w:asciiTheme="majorHAnsi" w:hAnsiTheme="majorHAnsi" w:cstheme="majorHAnsi"/>
          <w:b/>
          <w:color w:val="564B51" w:themeColor="accent2"/>
          <w:sz w:val="28"/>
          <w:u w:val="single"/>
        </w:rPr>
      </w:pPr>
    </w:p>
    <w:p w14:paraId="2A0E5030" w14:textId="428900ED" w:rsidR="004C4582" w:rsidRDefault="004C4582" w:rsidP="00AE3799">
      <w:pPr>
        <w:rPr>
          <w:rFonts w:asciiTheme="majorHAnsi" w:hAnsiTheme="majorHAnsi" w:cstheme="majorHAnsi"/>
          <w:b/>
          <w:color w:val="564B51" w:themeColor="accent2"/>
          <w:sz w:val="28"/>
          <w:u w:val="single"/>
        </w:rPr>
      </w:pPr>
      <w:bookmarkStart w:id="13" w:name="_GoBack"/>
      <w:bookmarkEnd w:id="13"/>
    </w:p>
    <w:p w14:paraId="1CF569A1" w14:textId="47AC70EB" w:rsidR="004C4582" w:rsidRDefault="004C4582" w:rsidP="00AE3799">
      <w:pPr>
        <w:rPr>
          <w:rFonts w:asciiTheme="majorHAnsi" w:hAnsiTheme="majorHAnsi" w:cstheme="majorHAnsi"/>
          <w:b/>
          <w:color w:val="564B51" w:themeColor="accent2"/>
          <w:sz w:val="28"/>
          <w:u w:val="single"/>
        </w:rPr>
      </w:pPr>
    </w:p>
    <w:p w14:paraId="3D74CD33" w14:textId="179B521A" w:rsidR="004C4582" w:rsidRDefault="004C4582" w:rsidP="00AE3799">
      <w:pPr>
        <w:rPr>
          <w:rFonts w:asciiTheme="majorHAnsi" w:hAnsiTheme="majorHAnsi" w:cstheme="majorHAnsi"/>
          <w:b/>
          <w:color w:val="564B51" w:themeColor="accent2"/>
          <w:sz w:val="28"/>
          <w:u w:val="single"/>
        </w:rPr>
      </w:pPr>
    </w:p>
    <w:p w14:paraId="3CA960D3" w14:textId="16EFC489" w:rsidR="004C4582" w:rsidRDefault="004C4582" w:rsidP="00AE3799">
      <w:pPr>
        <w:rPr>
          <w:rFonts w:asciiTheme="majorHAnsi" w:hAnsiTheme="majorHAnsi" w:cstheme="majorHAnsi"/>
          <w:b/>
          <w:color w:val="564B51" w:themeColor="accent2"/>
          <w:sz w:val="28"/>
          <w:u w:val="single"/>
        </w:rPr>
      </w:pPr>
    </w:p>
    <w:p w14:paraId="0753770B" w14:textId="25A534EC" w:rsidR="004C4582" w:rsidRDefault="004C4582" w:rsidP="00AE3799">
      <w:pPr>
        <w:rPr>
          <w:rFonts w:asciiTheme="majorHAnsi" w:hAnsiTheme="majorHAnsi" w:cstheme="majorHAnsi"/>
          <w:b/>
          <w:color w:val="564B51" w:themeColor="accent2"/>
          <w:sz w:val="28"/>
          <w:u w:val="single"/>
        </w:rPr>
      </w:pPr>
    </w:p>
    <w:p w14:paraId="4DEBF882" w14:textId="67FAFEA6" w:rsidR="004C4582" w:rsidRDefault="004C4582" w:rsidP="00AE3799">
      <w:pPr>
        <w:rPr>
          <w:rFonts w:asciiTheme="majorHAnsi" w:hAnsiTheme="majorHAnsi" w:cstheme="majorHAnsi"/>
          <w:b/>
          <w:color w:val="564B51" w:themeColor="accent2"/>
          <w:sz w:val="28"/>
          <w:u w:val="single"/>
        </w:rPr>
      </w:pPr>
    </w:p>
    <w:p w14:paraId="23081DE4" w14:textId="3D4984D2" w:rsidR="004C4582" w:rsidRDefault="004C4582" w:rsidP="00AE3799">
      <w:pPr>
        <w:rPr>
          <w:rFonts w:asciiTheme="majorHAnsi" w:hAnsiTheme="majorHAnsi" w:cstheme="majorHAnsi"/>
          <w:b/>
          <w:color w:val="564B51" w:themeColor="accent2"/>
          <w:sz w:val="28"/>
          <w:u w:val="single"/>
        </w:rPr>
      </w:pPr>
    </w:p>
    <w:p w14:paraId="48794D65" w14:textId="1872C611" w:rsidR="004C4582" w:rsidRDefault="004C4582" w:rsidP="00AE3799">
      <w:pPr>
        <w:rPr>
          <w:rFonts w:asciiTheme="majorHAnsi" w:hAnsiTheme="majorHAnsi" w:cstheme="majorHAnsi"/>
          <w:b/>
          <w:color w:val="564B51" w:themeColor="accent2"/>
          <w:sz w:val="28"/>
          <w:u w:val="single"/>
        </w:rPr>
      </w:pPr>
    </w:p>
    <w:p w14:paraId="0625312D" w14:textId="10395165" w:rsidR="004C4582" w:rsidRDefault="004C4582" w:rsidP="00AE3799">
      <w:pPr>
        <w:rPr>
          <w:rFonts w:asciiTheme="majorHAnsi" w:hAnsiTheme="majorHAnsi" w:cstheme="majorHAnsi"/>
          <w:b/>
          <w:color w:val="564B51" w:themeColor="accent2"/>
          <w:sz w:val="28"/>
          <w:u w:val="single"/>
        </w:rPr>
      </w:pPr>
    </w:p>
    <w:p w14:paraId="01F44F62" w14:textId="2E744B7F" w:rsidR="004C4582" w:rsidRDefault="004C4582" w:rsidP="00AE3799">
      <w:pPr>
        <w:rPr>
          <w:rFonts w:asciiTheme="majorHAnsi" w:hAnsiTheme="majorHAnsi" w:cstheme="majorHAnsi"/>
          <w:b/>
          <w:color w:val="564B51" w:themeColor="accent2"/>
          <w:sz w:val="28"/>
          <w:u w:val="single"/>
        </w:rPr>
      </w:pPr>
    </w:p>
    <w:p w14:paraId="06F5DC59" w14:textId="05990D35" w:rsidR="004C4582" w:rsidRDefault="004C4582" w:rsidP="00AE3799">
      <w:pPr>
        <w:rPr>
          <w:rFonts w:asciiTheme="majorHAnsi" w:hAnsiTheme="majorHAnsi" w:cstheme="majorHAnsi"/>
          <w:b/>
          <w:color w:val="564B51" w:themeColor="accent2"/>
          <w:sz w:val="28"/>
          <w:u w:val="single"/>
        </w:rPr>
      </w:pPr>
      <w:r>
        <w:rPr>
          <w:noProof/>
          <w:lang w:eastAsia="en-GB"/>
        </w:rPr>
        <w:drawing>
          <wp:anchor distT="0" distB="0" distL="114300" distR="114300" simplePos="0" relativeHeight="251662336" behindDoc="1" locked="0" layoutInCell="1" allowOverlap="1" wp14:anchorId="1E6C6BCC" wp14:editId="6A762B56">
            <wp:simplePos x="0" y="0"/>
            <wp:positionH relativeFrom="column">
              <wp:posOffset>-531495</wp:posOffset>
            </wp:positionH>
            <wp:positionV relativeFrom="paragraph">
              <wp:posOffset>5715</wp:posOffset>
            </wp:positionV>
            <wp:extent cx="7153275" cy="42672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53275" cy="42672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564B51" w:themeColor="accent2"/>
          <w:sz w:val="28"/>
          <w:u w:val="single"/>
        </w:rPr>
        <w:t>Year 5</w:t>
      </w:r>
    </w:p>
    <w:p w14:paraId="436EFC86" w14:textId="737723C8" w:rsidR="004C4582" w:rsidRDefault="004C4582" w:rsidP="00AE3799">
      <w:pPr>
        <w:rPr>
          <w:rFonts w:asciiTheme="majorHAnsi" w:hAnsiTheme="majorHAnsi" w:cstheme="majorHAnsi"/>
          <w:b/>
          <w:color w:val="564B51" w:themeColor="accent2"/>
          <w:sz w:val="28"/>
          <w:u w:val="single"/>
        </w:rPr>
      </w:pPr>
    </w:p>
    <w:p w14:paraId="3CA4ADFC" w14:textId="4CDF3991" w:rsidR="004C4582" w:rsidRDefault="004C4582" w:rsidP="00AE3799">
      <w:pPr>
        <w:rPr>
          <w:rFonts w:asciiTheme="majorHAnsi" w:hAnsiTheme="majorHAnsi" w:cstheme="majorHAnsi"/>
          <w:b/>
          <w:color w:val="564B51" w:themeColor="accent2"/>
          <w:sz w:val="28"/>
          <w:u w:val="single"/>
        </w:rPr>
      </w:pPr>
    </w:p>
    <w:p w14:paraId="2AB04B3D" w14:textId="2785BECE" w:rsidR="004C4582" w:rsidRDefault="004C4582" w:rsidP="00AE3799">
      <w:pPr>
        <w:rPr>
          <w:rFonts w:asciiTheme="majorHAnsi" w:hAnsiTheme="majorHAnsi" w:cstheme="majorHAnsi"/>
          <w:b/>
          <w:color w:val="564B51" w:themeColor="accent2"/>
          <w:sz w:val="28"/>
          <w:u w:val="single"/>
        </w:rPr>
      </w:pPr>
    </w:p>
    <w:p w14:paraId="50F5BB3A" w14:textId="693FF980" w:rsidR="004C4582" w:rsidRDefault="004C4582" w:rsidP="00AE3799">
      <w:pPr>
        <w:rPr>
          <w:rFonts w:asciiTheme="majorHAnsi" w:hAnsiTheme="majorHAnsi" w:cstheme="majorHAnsi"/>
          <w:b/>
          <w:color w:val="564B51" w:themeColor="accent2"/>
          <w:sz w:val="28"/>
          <w:u w:val="single"/>
        </w:rPr>
      </w:pPr>
    </w:p>
    <w:p w14:paraId="56539F6E" w14:textId="27694085" w:rsidR="004C4582" w:rsidRDefault="004C4582" w:rsidP="00AE3799">
      <w:pPr>
        <w:rPr>
          <w:rFonts w:asciiTheme="majorHAnsi" w:hAnsiTheme="majorHAnsi" w:cstheme="majorHAnsi"/>
          <w:b/>
          <w:color w:val="564B51" w:themeColor="accent2"/>
          <w:sz w:val="28"/>
          <w:u w:val="single"/>
        </w:rPr>
      </w:pPr>
    </w:p>
    <w:p w14:paraId="0BDCFF9E" w14:textId="179B2F75" w:rsidR="004C4582" w:rsidRDefault="004C4582" w:rsidP="00AE3799">
      <w:pPr>
        <w:rPr>
          <w:rFonts w:asciiTheme="majorHAnsi" w:hAnsiTheme="majorHAnsi" w:cstheme="majorHAnsi"/>
          <w:b/>
          <w:color w:val="564B51" w:themeColor="accent2"/>
          <w:sz w:val="28"/>
          <w:u w:val="single"/>
        </w:rPr>
      </w:pPr>
    </w:p>
    <w:p w14:paraId="377850A1" w14:textId="18D10734" w:rsidR="004C4582" w:rsidRDefault="004C4582" w:rsidP="00AE3799">
      <w:pPr>
        <w:rPr>
          <w:rFonts w:asciiTheme="majorHAnsi" w:hAnsiTheme="majorHAnsi" w:cstheme="majorHAnsi"/>
          <w:b/>
          <w:color w:val="564B51" w:themeColor="accent2"/>
          <w:sz w:val="28"/>
          <w:u w:val="single"/>
        </w:rPr>
      </w:pPr>
    </w:p>
    <w:p w14:paraId="4596F7FB" w14:textId="4DB1267B" w:rsidR="004C4582" w:rsidRDefault="004C4582" w:rsidP="00AE3799">
      <w:pPr>
        <w:rPr>
          <w:rFonts w:asciiTheme="majorHAnsi" w:hAnsiTheme="majorHAnsi" w:cstheme="majorHAnsi"/>
          <w:b/>
          <w:color w:val="564B51" w:themeColor="accent2"/>
          <w:sz w:val="28"/>
          <w:u w:val="single"/>
        </w:rPr>
      </w:pPr>
    </w:p>
    <w:p w14:paraId="201E0B23" w14:textId="6D0CB415" w:rsidR="004C4582" w:rsidRDefault="004C4582" w:rsidP="00AE3799">
      <w:pPr>
        <w:rPr>
          <w:rFonts w:asciiTheme="majorHAnsi" w:hAnsiTheme="majorHAnsi" w:cstheme="majorHAnsi"/>
          <w:b/>
          <w:color w:val="564B51" w:themeColor="accent2"/>
          <w:sz w:val="28"/>
          <w:u w:val="single"/>
        </w:rPr>
      </w:pPr>
    </w:p>
    <w:p w14:paraId="1B658D6E" w14:textId="0A22AAC4" w:rsidR="004C4582" w:rsidRDefault="004C4582" w:rsidP="00AE3799">
      <w:pPr>
        <w:rPr>
          <w:rFonts w:asciiTheme="majorHAnsi" w:hAnsiTheme="majorHAnsi" w:cstheme="majorHAnsi"/>
          <w:b/>
          <w:color w:val="564B51" w:themeColor="accent2"/>
          <w:sz w:val="28"/>
          <w:u w:val="single"/>
        </w:rPr>
      </w:pPr>
    </w:p>
    <w:p w14:paraId="6E5AC61E" w14:textId="625E40D5" w:rsidR="004C4582" w:rsidRDefault="004C4582" w:rsidP="00AE3799">
      <w:pPr>
        <w:rPr>
          <w:rFonts w:asciiTheme="majorHAnsi" w:hAnsiTheme="majorHAnsi" w:cstheme="majorHAnsi"/>
          <w:b/>
          <w:color w:val="564B51" w:themeColor="accent2"/>
          <w:sz w:val="28"/>
          <w:u w:val="single"/>
        </w:rPr>
      </w:pPr>
    </w:p>
    <w:p w14:paraId="1A6FF289" w14:textId="3C47A049" w:rsidR="004C4582" w:rsidRDefault="004C4582" w:rsidP="00AE3799">
      <w:pPr>
        <w:rPr>
          <w:rFonts w:asciiTheme="majorHAnsi" w:hAnsiTheme="majorHAnsi" w:cstheme="majorHAnsi"/>
          <w:b/>
          <w:color w:val="564B51" w:themeColor="accent2"/>
          <w:sz w:val="28"/>
          <w:u w:val="single"/>
        </w:rPr>
      </w:pPr>
    </w:p>
    <w:p w14:paraId="0519BE6E" w14:textId="37E4311B" w:rsidR="004C4582" w:rsidRDefault="004C4582" w:rsidP="00AE3799">
      <w:pPr>
        <w:rPr>
          <w:rFonts w:asciiTheme="majorHAnsi" w:hAnsiTheme="majorHAnsi" w:cstheme="majorHAnsi"/>
          <w:b/>
          <w:color w:val="564B51" w:themeColor="accent2"/>
          <w:sz w:val="28"/>
          <w:u w:val="single"/>
        </w:rPr>
      </w:pPr>
    </w:p>
    <w:p w14:paraId="62640EF9" w14:textId="2735667A" w:rsidR="004C4582" w:rsidRDefault="004C4582" w:rsidP="00AE3799">
      <w:pPr>
        <w:rPr>
          <w:rFonts w:asciiTheme="majorHAnsi" w:hAnsiTheme="majorHAnsi" w:cstheme="majorHAnsi"/>
          <w:b/>
          <w:color w:val="564B51" w:themeColor="accent2"/>
          <w:sz w:val="28"/>
          <w:u w:val="single"/>
        </w:rPr>
      </w:pPr>
    </w:p>
    <w:p w14:paraId="4CA4797F" w14:textId="41619240" w:rsidR="004C4582" w:rsidRDefault="004C4582" w:rsidP="00AE3799">
      <w:pPr>
        <w:rPr>
          <w:rFonts w:asciiTheme="majorHAnsi" w:hAnsiTheme="majorHAnsi" w:cstheme="majorHAnsi"/>
          <w:b/>
          <w:color w:val="564B51" w:themeColor="accent2"/>
          <w:sz w:val="28"/>
          <w:u w:val="single"/>
        </w:rPr>
      </w:pPr>
    </w:p>
    <w:p w14:paraId="227C452D" w14:textId="0BD6373B" w:rsidR="004C4582" w:rsidRDefault="004C4582" w:rsidP="00AE3799">
      <w:pPr>
        <w:rPr>
          <w:rFonts w:asciiTheme="majorHAnsi" w:hAnsiTheme="majorHAnsi" w:cstheme="majorHAnsi"/>
          <w:b/>
          <w:color w:val="564B51" w:themeColor="accent2"/>
          <w:sz w:val="28"/>
          <w:u w:val="single"/>
        </w:rPr>
      </w:pPr>
      <w:r>
        <w:rPr>
          <w:noProof/>
          <w:lang w:eastAsia="en-GB"/>
        </w:rPr>
        <w:drawing>
          <wp:anchor distT="0" distB="0" distL="114300" distR="114300" simplePos="0" relativeHeight="251663360" behindDoc="1" locked="0" layoutInCell="1" allowOverlap="1" wp14:anchorId="0DB04389" wp14:editId="059F388C">
            <wp:simplePos x="0" y="0"/>
            <wp:positionH relativeFrom="column">
              <wp:posOffset>-550545</wp:posOffset>
            </wp:positionH>
            <wp:positionV relativeFrom="paragraph">
              <wp:posOffset>358139</wp:posOffset>
            </wp:positionV>
            <wp:extent cx="7219950" cy="47720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19950" cy="4772025"/>
                    </a:xfrm>
                    <a:prstGeom prst="rect">
                      <a:avLst/>
                    </a:prstGeom>
                  </pic:spPr>
                </pic:pic>
              </a:graphicData>
            </a:graphic>
            <wp14:sizeRelH relativeFrom="margin">
              <wp14:pctWidth>0</wp14:pctWidth>
            </wp14:sizeRelH>
            <wp14:sizeRelV relativeFrom="margin">
              <wp14:pctHeight>0</wp14:pctHeight>
            </wp14:sizeRelV>
          </wp:anchor>
        </w:drawing>
      </w:r>
    </w:p>
    <w:p w14:paraId="4E905BBF" w14:textId="653DB85A" w:rsidR="004C4582" w:rsidRDefault="004C4582" w:rsidP="00AE3799">
      <w:pPr>
        <w:rPr>
          <w:rFonts w:asciiTheme="majorHAnsi" w:hAnsiTheme="majorHAnsi" w:cstheme="majorHAnsi"/>
          <w:b/>
          <w:color w:val="564B51" w:themeColor="accent2"/>
          <w:sz w:val="28"/>
          <w:u w:val="single"/>
        </w:rPr>
      </w:pPr>
      <w:r>
        <w:rPr>
          <w:rFonts w:asciiTheme="majorHAnsi" w:hAnsiTheme="majorHAnsi" w:cstheme="majorHAnsi"/>
          <w:b/>
          <w:color w:val="564B51" w:themeColor="accent2"/>
          <w:sz w:val="28"/>
          <w:u w:val="single"/>
        </w:rPr>
        <w:t>Year 6</w:t>
      </w:r>
    </w:p>
    <w:p w14:paraId="13A2F2D9" w14:textId="34B743AD" w:rsidR="004C4582" w:rsidRDefault="004C4582" w:rsidP="00AE3799">
      <w:pPr>
        <w:rPr>
          <w:rFonts w:asciiTheme="majorHAnsi" w:hAnsiTheme="majorHAnsi" w:cstheme="majorHAnsi"/>
          <w:b/>
          <w:color w:val="564B51" w:themeColor="accent2"/>
          <w:sz w:val="28"/>
          <w:u w:val="single"/>
        </w:rPr>
      </w:pPr>
    </w:p>
    <w:p w14:paraId="0925A6C8" w14:textId="3B0AD5AB" w:rsidR="004C4582" w:rsidRPr="004F5E3F" w:rsidRDefault="004C4582" w:rsidP="00AE3799">
      <w:pPr>
        <w:rPr>
          <w:rFonts w:asciiTheme="majorHAnsi" w:hAnsiTheme="majorHAnsi" w:cstheme="majorHAnsi"/>
          <w:b/>
          <w:color w:val="564B51" w:themeColor="accent2"/>
          <w:sz w:val="28"/>
          <w:u w:val="single"/>
        </w:rPr>
      </w:pPr>
    </w:p>
    <w:sectPr w:rsidR="004C4582" w:rsidRPr="004F5E3F" w:rsidSect="00AE3799">
      <w:headerReference w:type="default" r:id="rId24"/>
      <w:footerReference w:type="default" r:id="rId25"/>
      <w:pgSz w:w="11900" w:h="16840" w:code="9"/>
      <w:pgMar w:top="1701" w:right="1077" w:bottom="1701" w:left="1077"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FAE73" w14:textId="77777777" w:rsidR="00F979BF" w:rsidRDefault="00F979BF" w:rsidP="003C56A0">
      <w:pPr>
        <w:spacing w:line="240" w:lineRule="auto"/>
      </w:pPr>
      <w:r>
        <w:separator/>
      </w:r>
    </w:p>
  </w:endnote>
  <w:endnote w:type="continuationSeparator" w:id="0">
    <w:p w14:paraId="6EF3E15B" w14:textId="77777777" w:rsidR="00F979BF" w:rsidRDefault="00F979BF" w:rsidP="003C56A0">
      <w:pPr>
        <w:spacing w:line="240" w:lineRule="auto"/>
      </w:pPr>
      <w:r>
        <w:continuationSeparator/>
      </w:r>
    </w:p>
  </w:endnote>
  <w:endnote w:type="continuationNotice" w:id="1">
    <w:p w14:paraId="725DB2C6" w14:textId="77777777" w:rsidR="00F979BF" w:rsidRDefault="00F97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Agenda">
    <w:panose1 w:val="00000000000000000000"/>
    <w:charset w:val="00"/>
    <w:family w:val="modern"/>
    <w:notTrueType/>
    <w:pitch w:val="variable"/>
    <w:sig w:usb0="A00000AF" w:usb1="40002048" w:usb2="00000000" w:usb3="00000000" w:csb0="0000011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8498143"/>
      <w:docPartObj>
        <w:docPartGallery w:val="Page Numbers (Bottom of Page)"/>
        <w:docPartUnique/>
      </w:docPartObj>
    </w:sdtPr>
    <w:sdtEndPr>
      <w:rPr>
        <w:rStyle w:val="PageNumber"/>
      </w:rPr>
    </w:sdtEndPr>
    <w:sdtContent>
      <w:p w14:paraId="42B3D309" w14:textId="77777777" w:rsidR="00CB6537" w:rsidRDefault="00CB6537" w:rsidP="00FD4D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B3EA4C" w14:textId="77777777" w:rsidR="00CB6537" w:rsidRDefault="00CB6537" w:rsidP="00A5446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ajorHAnsi" w:hAnsiTheme="majorHAnsi" w:cstheme="majorHAnsi"/>
        <w:sz w:val="22"/>
        <w:szCs w:val="22"/>
      </w:rPr>
      <w:id w:val="-200319944"/>
      <w:docPartObj>
        <w:docPartGallery w:val="Page Numbers (Bottom of Page)"/>
        <w:docPartUnique/>
      </w:docPartObj>
    </w:sdtPr>
    <w:sdtEndPr>
      <w:rPr>
        <w:rStyle w:val="PageNumber"/>
        <w:b/>
        <w:bCs/>
      </w:rPr>
    </w:sdtEndPr>
    <w:sdtContent>
      <w:p w14:paraId="7C5ED13D" w14:textId="4BE13DD2" w:rsidR="00CB6537" w:rsidRPr="000A4ED1" w:rsidRDefault="00CB6537" w:rsidP="00FD4DD0">
        <w:pPr>
          <w:pStyle w:val="Footer"/>
          <w:framePr w:wrap="none" w:vAnchor="text" w:hAnchor="margin" w:xAlign="right" w:y="1"/>
          <w:rPr>
            <w:rStyle w:val="PageNumber"/>
            <w:rFonts w:asciiTheme="majorHAnsi" w:hAnsiTheme="majorHAnsi" w:cstheme="majorHAnsi"/>
            <w:sz w:val="22"/>
            <w:szCs w:val="22"/>
          </w:rPr>
        </w:pPr>
        <w:r w:rsidRPr="001E0A7D">
          <w:rPr>
            <w:rStyle w:val="PageNumber"/>
            <w:rFonts w:asciiTheme="majorHAnsi" w:hAnsiTheme="majorHAnsi" w:cstheme="majorHAnsi"/>
            <w:b/>
            <w:bCs/>
            <w:sz w:val="22"/>
            <w:szCs w:val="22"/>
          </w:rPr>
          <w:fldChar w:fldCharType="begin"/>
        </w:r>
        <w:r w:rsidRPr="001E0A7D">
          <w:rPr>
            <w:rStyle w:val="PageNumber"/>
            <w:rFonts w:asciiTheme="majorHAnsi" w:hAnsiTheme="majorHAnsi" w:cstheme="majorHAnsi"/>
            <w:b/>
            <w:bCs/>
            <w:sz w:val="22"/>
            <w:szCs w:val="22"/>
          </w:rPr>
          <w:instrText xml:space="preserve"> PAGE </w:instrText>
        </w:r>
        <w:r w:rsidRPr="001E0A7D">
          <w:rPr>
            <w:rStyle w:val="PageNumber"/>
            <w:rFonts w:asciiTheme="majorHAnsi" w:hAnsiTheme="majorHAnsi" w:cstheme="majorHAnsi"/>
            <w:b/>
            <w:bCs/>
            <w:sz w:val="22"/>
            <w:szCs w:val="22"/>
          </w:rPr>
          <w:fldChar w:fldCharType="separate"/>
        </w:r>
        <w:r w:rsidR="00092979">
          <w:rPr>
            <w:rStyle w:val="PageNumber"/>
            <w:rFonts w:asciiTheme="majorHAnsi" w:hAnsiTheme="majorHAnsi" w:cstheme="majorHAnsi"/>
            <w:b/>
            <w:bCs/>
            <w:noProof/>
            <w:sz w:val="22"/>
            <w:szCs w:val="22"/>
          </w:rPr>
          <w:t>1</w:t>
        </w:r>
        <w:r w:rsidRPr="001E0A7D">
          <w:rPr>
            <w:rStyle w:val="PageNumber"/>
            <w:rFonts w:asciiTheme="majorHAnsi" w:hAnsiTheme="majorHAnsi" w:cstheme="majorHAnsi"/>
            <w:b/>
            <w:bCs/>
            <w:sz w:val="22"/>
            <w:szCs w:val="22"/>
          </w:rPr>
          <w:fldChar w:fldCharType="end"/>
        </w:r>
      </w:p>
    </w:sdtContent>
  </w:sdt>
  <w:p w14:paraId="5C8E09F1" w14:textId="77777777" w:rsidR="00CB6537" w:rsidRPr="000A4ED1" w:rsidRDefault="00CB6537" w:rsidP="000A4ED1">
    <w:pPr>
      <w:pStyle w:val="Footer"/>
      <w:ind w:right="360"/>
      <w:rPr>
        <w:rFonts w:asciiTheme="majorHAnsi" w:hAnsiTheme="majorHAnsi" w:cstheme="majorHAnsi"/>
        <w:b/>
        <w:bCs/>
        <w:color w:val="9D8F96" w:themeColor="accent2" w:themeTint="99"/>
        <w:sz w:val="22"/>
        <w:szCs w:val="22"/>
      </w:rPr>
    </w:pPr>
    <w:r w:rsidRPr="000A4ED1">
      <w:rPr>
        <w:rFonts w:asciiTheme="majorHAnsi" w:hAnsiTheme="majorHAnsi" w:cstheme="majorHAnsi"/>
        <w:b/>
        <w:bCs/>
        <w:color w:val="9D8F96" w:themeColor="accent2" w:themeTint="99"/>
        <w:sz w:val="22"/>
        <w:szCs w:val="22"/>
      </w:rPr>
      <w:t>This policy applies to the whole of Anthem Schools Trust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E4B9" w14:textId="77777777" w:rsidR="00CB6537" w:rsidRDefault="00CB6537">
    <w:pPr>
      <w:pStyle w:val="Footer"/>
    </w:pPr>
    <w:r>
      <w:t>A place to thrive</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ajorHAnsi" w:hAnsiTheme="majorHAnsi" w:cstheme="majorHAnsi"/>
        <w:sz w:val="22"/>
        <w:szCs w:val="22"/>
      </w:rPr>
      <w:id w:val="-1899276570"/>
      <w:docPartObj>
        <w:docPartGallery w:val="Page Numbers (Bottom of Page)"/>
        <w:docPartUnique/>
      </w:docPartObj>
    </w:sdtPr>
    <w:sdtEndPr>
      <w:rPr>
        <w:rStyle w:val="PageNumber"/>
        <w:b/>
        <w:bCs/>
      </w:rPr>
    </w:sdtEndPr>
    <w:sdtContent>
      <w:p w14:paraId="0A287AD9" w14:textId="4668BBC5" w:rsidR="00CB6537" w:rsidRPr="000A4ED1" w:rsidRDefault="00CB6537" w:rsidP="00FD4DD0">
        <w:pPr>
          <w:pStyle w:val="Footer"/>
          <w:framePr w:wrap="none" w:vAnchor="text" w:hAnchor="margin" w:xAlign="right" w:y="1"/>
          <w:rPr>
            <w:rStyle w:val="PageNumber"/>
            <w:rFonts w:asciiTheme="majorHAnsi" w:hAnsiTheme="majorHAnsi" w:cstheme="majorHAnsi"/>
            <w:sz w:val="22"/>
            <w:szCs w:val="22"/>
          </w:rPr>
        </w:pPr>
        <w:r w:rsidRPr="001E0A7D">
          <w:rPr>
            <w:rStyle w:val="PageNumber"/>
            <w:rFonts w:asciiTheme="majorHAnsi" w:hAnsiTheme="majorHAnsi" w:cstheme="majorHAnsi"/>
            <w:b/>
            <w:bCs/>
            <w:sz w:val="22"/>
            <w:szCs w:val="22"/>
          </w:rPr>
          <w:fldChar w:fldCharType="begin"/>
        </w:r>
        <w:r w:rsidRPr="001E0A7D">
          <w:rPr>
            <w:rStyle w:val="PageNumber"/>
            <w:rFonts w:asciiTheme="majorHAnsi" w:hAnsiTheme="majorHAnsi" w:cstheme="majorHAnsi"/>
            <w:b/>
            <w:bCs/>
            <w:sz w:val="22"/>
            <w:szCs w:val="22"/>
          </w:rPr>
          <w:instrText xml:space="preserve"> PAGE </w:instrText>
        </w:r>
        <w:r w:rsidRPr="001E0A7D">
          <w:rPr>
            <w:rStyle w:val="PageNumber"/>
            <w:rFonts w:asciiTheme="majorHAnsi" w:hAnsiTheme="majorHAnsi" w:cstheme="majorHAnsi"/>
            <w:b/>
            <w:bCs/>
            <w:sz w:val="22"/>
            <w:szCs w:val="22"/>
          </w:rPr>
          <w:fldChar w:fldCharType="separate"/>
        </w:r>
        <w:r w:rsidR="00092979">
          <w:rPr>
            <w:rStyle w:val="PageNumber"/>
            <w:rFonts w:asciiTheme="majorHAnsi" w:hAnsiTheme="majorHAnsi" w:cstheme="majorHAnsi"/>
            <w:b/>
            <w:bCs/>
            <w:noProof/>
            <w:sz w:val="22"/>
            <w:szCs w:val="22"/>
          </w:rPr>
          <w:t>13</w:t>
        </w:r>
        <w:r w:rsidRPr="001E0A7D">
          <w:rPr>
            <w:rStyle w:val="PageNumber"/>
            <w:rFonts w:asciiTheme="majorHAnsi" w:hAnsiTheme="majorHAnsi" w:cstheme="majorHAnsi"/>
            <w:b/>
            <w:bCs/>
            <w:sz w:val="22"/>
            <w:szCs w:val="22"/>
          </w:rPr>
          <w:fldChar w:fldCharType="end"/>
        </w:r>
      </w:p>
    </w:sdtContent>
  </w:sdt>
  <w:p w14:paraId="4DFD947F" w14:textId="77777777" w:rsidR="00CB6537" w:rsidRPr="000A4ED1" w:rsidRDefault="00CB6537" w:rsidP="000A4ED1">
    <w:pPr>
      <w:pStyle w:val="Footer"/>
      <w:ind w:right="360"/>
      <w:rPr>
        <w:rFonts w:asciiTheme="majorHAnsi" w:hAnsiTheme="majorHAnsi" w:cstheme="majorHAnsi"/>
        <w:b/>
        <w:bCs/>
        <w:color w:val="9D8F96" w:themeColor="accent2" w:themeTint="99"/>
        <w:sz w:val="22"/>
        <w:szCs w:val="22"/>
      </w:rPr>
    </w:pPr>
    <w:r w:rsidRPr="000A4ED1">
      <w:rPr>
        <w:rFonts w:asciiTheme="majorHAnsi" w:hAnsiTheme="majorHAnsi" w:cstheme="majorHAnsi"/>
        <w:b/>
        <w:bCs/>
        <w:color w:val="9D8F96" w:themeColor="accent2" w:themeTint="99"/>
        <w:sz w:val="22"/>
        <w:szCs w:val="22"/>
      </w:rPr>
      <w:t>This policy applies to the whole of Anthem Schools Trust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9FA4B" w14:textId="77777777" w:rsidR="00F979BF" w:rsidRDefault="00F979BF" w:rsidP="003C56A0">
      <w:pPr>
        <w:spacing w:line="240" w:lineRule="auto"/>
      </w:pPr>
      <w:r>
        <w:separator/>
      </w:r>
    </w:p>
  </w:footnote>
  <w:footnote w:type="continuationSeparator" w:id="0">
    <w:p w14:paraId="1D701BDE" w14:textId="77777777" w:rsidR="00F979BF" w:rsidRDefault="00F979BF" w:rsidP="003C56A0">
      <w:pPr>
        <w:spacing w:line="240" w:lineRule="auto"/>
      </w:pPr>
      <w:r>
        <w:continuationSeparator/>
      </w:r>
    </w:p>
  </w:footnote>
  <w:footnote w:type="continuationNotice" w:id="1">
    <w:p w14:paraId="57EFB59A" w14:textId="77777777" w:rsidR="00F979BF" w:rsidRDefault="00F979B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5F7BB" w14:textId="498A2BE9" w:rsidR="00CB6537" w:rsidRPr="001E0A7D" w:rsidRDefault="00CB6537" w:rsidP="001E0A7D">
    <w:pPr>
      <w:pStyle w:val="Heading1"/>
      <w:spacing w:before="0" w:after="0"/>
      <w:jc w:val="right"/>
      <w:rPr>
        <w:sz w:val="32"/>
        <w:szCs w:val="30"/>
      </w:rPr>
    </w:pPr>
    <w:r w:rsidRPr="001E0A7D">
      <w:rPr>
        <w:noProof/>
        <w:sz w:val="32"/>
        <w:szCs w:val="30"/>
      </w:rPr>
      <w:t xml:space="preserve">Relationships and </w:t>
    </w:r>
    <w:r w:rsidRPr="001E0A7D">
      <w:rPr>
        <w:noProof/>
        <w:sz w:val="32"/>
        <w:szCs w:val="30"/>
      </w:rPr>
      <w:br/>
      <w:t>Sex Education Policy</w:t>
    </w:r>
    <w:r w:rsidRPr="001E0A7D">
      <w:rPr>
        <w:noProof/>
        <w:sz w:val="28"/>
        <w:szCs w:val="30"/>
        <w:lang w:eastAsia="en-GB"/>
      </w:rPr>
      <w:drawing>
        <wp:anchor distT="0" distB="0" distL="114300" distR="114300" simplePos="0" relativeHeight="251658240" behindDoc="1" locked="0" layoutInCell="1" allowOverlap="1" wp14:anchorId="4C4C745D" wp14:editId="2C18FB0A">
          <wp:simplePos x="0" y="0"/>
          <wp:positionH relativeFrom="column">
            <wp:posOffset>-693420</wp:posOffset>
          </wp:positionH>
          <wp:positionV relativeFrom="page">
            <wp:posOffset>9525</wp:posOffset>
          </wp:positionV>
          <wp:extent cx="7559675" cy="105727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hem_Word_Text.jpg"/>
                  <pic:cNvPicPr/>
                </pic:nvPicPr>
                <pic:blipFill rotWithShape="1">
                  <a:blip r:embed="rId1">
                    <a:extLst>
                      <a:ext uri="{28A0092B-C50C-407E-A947-70E740481C1C}">
                        <a14:useLocalDpi xmlns:a14="http://schemas.microsoft.com/office/drawing/2010/main" val="0"/>
                      </a:ext>
                    </a:extLst>
                  </a:blip>
                  <a:srcRect t="1335" b="88778"/>
                  <a:stretch/>
                </pic:blipFill>
                <pic:spPr bwMode="auto">
                  <a:xfrm>
                    <a:off x="0" y="0"/>
                    <a:ext cx="755967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D55F1" w14:textId="2C3EC46E" w:rsidR="00CB6537" w:rsidRPr="001E0A7D" w:rsidRDefault="00CB6537" w:rsidP="001E0A7D">
    <w:pPr>
      <w:pStyle w:val="Heading1"/>
      <w:spacing w:before="0" w:after="0"/>
      <w:jc w:val="right"/>
      <w:rPr>
        <w:sz w:val="32"/>
        <w:szCs w:val="30"/>
      </w:rPr>
    </w:pPr>
    <w:r w:rsidRPr="001E0A7D">
      <w:rPr>
        <w:noProof/>
        <w:sz w:val="32"/>
        <w:szCs w:val="30"/>
      </w:rPr>
      <w:t xml:space="preserve">Relationships and </w:t>
    </w:r>
    <w:r>
      <w:rPr>
        <w:noProof/>
        <w:sz w:val="32"/>
        <w:szCs w:val="30"/>
      </w:rPr>
      <w:br/>
    </w:r>
    <w:r w:rsidRPr="001E0A7D">
      <w:rPr>
        <w:noProof/>
        <w:sz w:val="32"/>
        <w:szCs w:val="30"/>
      </w:rPr>
      <w:t>Sex Education Policy</w:t>
    </w:r>
    <w:r w:rsidRPr="001E0A7D">
      <w:rPr>
        <w:noProof/>
        <w:sz w:val="28"/>
        <w:szCs w:val="30"/>
        <w:lang w:eastAsia="en-GB"/>
      </w:rPr>
      <w:drawing>
        <wp:anchor distT="0" distB="0" distL="114300" distR="114300" simplePos="0" relativeHeight="251658242" behindDoc="1" locked="0" layoutInCell="1" allowOverlap="1" wp14:anchorId="14A6E6C7" wp14:editId="61F02D2B">
          <wp:simplePos x="0" y="0"/>
          <wp:positionH relativeFrom="column">
            <wp:posOffset>-693420</wp:posOffset>
          </wp:positionH>
          <wp:positionV relativeFrom="page">
            <wp:posOffset>9525</wp:posOffset>
          </wp:positionV>
          <wp:extent cx="7559675" cy="105727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hem_Word_Text.jpg"/>
                  <pic:cNvPicPr/>
                </pic:nvPicPr>
                <pic:blipFill rotWithShape="1">
                  <a:blip r:embed="rId1">
                    <a:extLst>
                      <a:ext uri="{28A0092B-C50C-407E-A947-70E740481C1C}">
                        <a14:useLocalDpi xmlns:a14="http://schemas.microsoft.com/office/drawing/2010/main" val="0"/>
                      </a:ext>
                    </a:extLst>
                  </a:blip>
                  <a:srcRect t="1335" b="88778"/>
                  <a:stretch/>
                </pic:blipFill>
                <pic:spPr bwMode="auto">
                  <a:xfrm>
                    <a:off x="0" y="0"/>
                    <a:ext cx="755967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B217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94C6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82CA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8236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4EDB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9E8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29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CF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CE1D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B0FD3C"/>
    <w:lvl w:ilvl="0">
      <w:start w:val="1"/>
      <w:numFmt w:val="bullet"/>
      <w:pStyle w:val="ListBullet"/>
      <w:lvlText w:val=""/>
      <w:lvlJc w:val="left"/>
      <w:pPr>
        <w:tabs>
          <w:tab w:val="num" w:pos="360"/>
        </w:tabs>
        <w:ind w:left="360" w:hanging="360"/>
      </w:pPr>
      <w:rPr>
        <w:rFonts w:ascii="Symbol" w:hAnsi="Symbol" w:hint="default"/>
        <w:color w:val="EC606C"/>
      </w:rPr>
    </w:lvl>
  </w:abstractNum>
  <w:abstractNum w:abstractNumId="10" w15:restartNumberingAfterBreak="0">
    <w:nsid w:val="04962D98"/>
    <w:multiLevelType w:val="hybridMultilevel"/>
    <w:tmpl w:val="C0E24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912B35"/>
    <w:multiLevelType w:val="hybridMultilevel"/>
    <w:tmpl w:val="C8C2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13654"/>
    <w:multiLevelType w:val="hybridMultilevel"/>
    <w:tmpl w:val="FCD2B48E"/>
    <w:lvl w:ilvl="0" w:tplc="497A5146">
      <w:start w:val="1"/>
      <w:numFmt w:val="bullet"/>
      <w:lvlText w:val=""/>
      <w:lvlJc w:val="left"/>
      <w:pPr>
        <w:ind w:left="360" w:hanging="360"/>
      </w:pPr>
      <w:rPr>
        <w:rFonts w:ascii="Symbol" w:hAnsi="Symbol" w:hint="default"/>
        <w:color w:val="EC606C"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396519"/>
    <w:multiLevelType w:val="hybridMultilevel"/>
    <w:tmpl w:val="6F7A3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4942D57"/>
    <w:multiLevelType w:val="hybridMultilevel"/>
    <w:tmpl w:val="50B00A2C"/>
    <w:lvl w:ilvl="0" w:tplc="AC22393C">
      <w:start w:val="1"/>
      <w:numFmt w:val="bullet"/>
      <w:lvlText w:val=""/>
      <w:lvlJc w:val="left"/>
      <w:pPr>
        <w:ind w:left="360" w:hanging="360"/>
      </w:pPr>
      <w:rPr>
        <w:rFonts w:ascii="Symbol" w:hAnsi="Symbol" w:hint="default"/>
        <w:color w:val="EC606C" w:themeColor="accent1"/>
        <w:u w:color="564B5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F63111"/>
    <w:multiLevelType w:val="hybridMultilevel"/>
    <w:tmpl w:val="0DAA8D4E"/>
    <w:lvl w:ilvl="0" w:tplc="AC22393C">
      <w:start w:val="1"/>
      <w:numFmt w:val="bullet"/>
      <w:lvlText w:val=""/>
      <w:lvlJc w:val="left"/>
      <w:pPr>
        <w:ind w:left="360" w:hanging="360"/>
      </w:pPr>
      <w:rPr>
        <w:rFonts w:ascii="Symbol" w:hAnsi="Symbol" w:hint="default"/>
        <w:u w:color="564B5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0165C3"/>
    <w:multiLevelType w:val="hybridMultilevel"/>
    <w:tmpl w:val="CC8EE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311669"/>
    <w:multiLevelType w:val="hybridMultilevel"/>
    <w:tmpl w:val="C0C0417E"/>
    <w:lvl w:ilvl="0" w:tplc="0670553A">
      <w:start w:val="1"/>
      <w:numFmt w:val="bullet"/>
      <w:pStyle w:val="Bulletlist"/>
      <w:lvlText w:val=""/>
      <w:lvlJc w:val="left"/>
      <w:pPr>
        <w:ind w:left="360" w:hanging="360"/>
      </w:pPr>
      <w:rPr>
        <w:rFonts w:ascii="Symbol" w:hAnsi="Symbol" w:hint="default"/>
        <w:color w:val="564B51" w:themeColor="text2"/>
        <w:u w:color="564B5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AE754C5"/>
    <w:multiLevelType w:val="hybridMultilevel"/>
    <w:tmpl w:val="6F76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45F7A6D"/>
    <w:multiLevelType w:val="hybridMultilevel"/>
    <w:tmpl w:val="37B6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7766CD"/>
    <w:multiLevelType w:val="hybridMultilevel"/>
    <w:tmpl w:val="47D41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B7176B"/>
    <w:multiLevelType w:val="hybridMultilevel"/>
    <w:tmpl w:val="1260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791977"/>
    <w:multiLevelType w:val="hybridMultilevel"/>
    <w:tmpl w:val="1FA6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B676B2"/>
    <w:multiLevelType w:val="hybridMultilevel"/>
    <w:tmpl w:val="308E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DE5952"/>
    <w:multiLevelType w:val="hybridMultilevel"/>
    <w:tmpl w:val="99A6FC2A"/>
    <w:lvl w:ilvl="0" w:tplc="04A46D74">
      <w:start w:val="1"/>
      <w:numFmt w:val="decimal"/>
      <w:lvlText w:val="%1."/>
      <w:lvlJc w:val="left"/>
      <w:pPr>
        <w:ind w:left="720" w:hanging="360"/>
      </w:pPr>
      <w:rPr>
        <w:rFonts w:ascii="Garamond" w:hAnsi="Garamond" w:hint="default"/>
        <w:b w:val="0"/>
        <w:i w:val="0"/>
        <w:color w:val="564B51"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E310A3"/>
    <w:multiLevelType w:val="hybridMultilevel"/>
    <w:tmpl w:val="B414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A6F5C"/>
    <w:multiLevelType w:val="hybridMultilevel"/>
    <w:tmpl w:val="EC68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903FE"/>
    <w:multiLevelType w:val="hybridMultilevel"/>
    <w:tmpl w:val="9538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BC698F"/>
    <w:multiLevelType w:val="hybridMultilevel"/>
    <w:tmpl w:val="E656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89386F"/>
    <w:multiLevelType w:val="hybridMultilevel"/>
    <w:tmpl w:val="6D0C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2A3AB1"/>
    <w:multiLevelType w:val="hybridMultilevel"/>
    <w:tmpl w:val="CA94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234AF5"/>
    <w:multiLevelType w:val="hybridMultilevel"/>
    <w:tmpl w:val="D2221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429DC"/>
    <w:multiLevelType w:val="hybridMultilevel"/>
    <w:tmpl w:val="4F84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62568A"/>
    <w:multiLevelType w:val="hybridMultilevel"/>
    <w:tmpl w:val="632A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7386D"/>
    <w:multiLevelType w:val="hybridMultilevel"/>
    <w:tmpl w:val="42120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3"/>
  </w:num>
  <w:num w:numId="12">
    <w:abstractNumId w:val="12"/>
  </w:num>
  <w:num w:numId="13">
    <w:abstractNumId w:val="21"/>
  </w:num>
  <w:num w:numId="14">
    <w:abstractNumId w:val="15"/>
  </w:num>
  <w:num w:numId="15">
    <w:abstractNumId w:val="14"/>
  </w:num>
  <w:num w:numId="16">
    <w:abstractNumId w:val="17"/>
  </w:num>
  <w:num w:numId="17">
    <w:abstractNumId w:val="19"/>
  </w:num>
  <w:num w:numId="18">
    <w:abstractNumId w:val="25"/>
  </w:num>
  <w:num w:numId="19">
    <w:abstractNumId w:val="26"/>
  </w:num>
  <w:num w:numId="20">
    <w:abstractNumId w:val="16"/>
  </w:num>
  <w:num w:numId="21">
    <w:abstractNumId w:val="33"/>
  </w:num>
  <w:num w:numId="22">
    <w:abstractNumId w:val="10"/>
  </w:num>
  <w:num w:numId="23">
    <w:abstractNumId w:val="24"/>
  </w:num>
  <w:num w:numId="24">
    <w:abstractNumId w:val="22"/>
  </w:num>
  <w:num w:numId="25">
    <w:abstractNumId w:val="18"/>
  </w:num>
  <w:num w:numId="26">
    <w:abstractNumId w:val="30"/>
  </w:num>
  <w:num w:numId="27">
    <w:abstractNumId w:val="32"/>
  </w:num>
  <w:num w:numId="28">
    <w:abstractNumId w:val="20"/>
  </w:num>
  <w:num w:numId="29">
    <w:abstractNumId w:val="31"/>
  </w:num>
  <w:num w:numId="30">
    <w:abstractNumId w:val="34"/>
  </w:num>
  <w:num w:numId="31">
    <w:abstractNumId w:val="29"/>
  </w:num>
  <w:num w:numId="32">
    <w:abstractNumId w:val="27"/>
  </w:num>
  <w:num w:numId="33">
    <w:abstractNumId w:val="23"/>
  </w:num>
  <w:num w:numId="34">
    <w:abstractNumId w:val="28"/>
  </w:num>
  <w:num w:numId="35">
    <w:abstractNumId w:val="35"/>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7D"/>
    <w:rsid w:val="00013502"/>
    <w:rsid w:val="00042C90"/>
    <w:rsid w:val="00062B06"/>
    <w:rsid w:val="000770C6"/>
    <w:rsid w:val="000860A2"/>
    <w:rsid w:val="00091E0B"/>
    <w:rsid w:val="00092979"/>
    <w:rsid w:val="000948BA"/>
    <w:rsid w:val="00094D5C"/>
    <w:rsid w:val="000A32BC"/>
    <w:rsid w:val="000A4ED1"/>
    <w:rsid w:val="000D0EFD"/>
    <w:rsid w:val="001336F3"/>
    <w:rsid w:val="001422A1"/>
    <w:rsid w:val="00151B35"/>
    <w:rsid w:val="00163D07"/>
    <w:rsid w:val="00166C24"/>
    <w:rsid w:val="00182D45"/>
    <w:rsid w:val="00183F8E"/>
    <w:rsid w:val="001B0B31"/>
    <w:rsid w:val="001C4565"/>
    <w:rsid w:val="001D0B70"/>
    <w:rsid w:val="001D5627"/>
    <w:rsid w:val="001E0A7D"/>
    <w:rsid w:val="001F2076"/>
    <w:rsid w:val="001F469D"/>
    <w:rsid w:val="002025CD"/>
    <w:rsid w:val="0023684C"/>
    <w:rsid w:val="002D0EFD"/>
    <w:rsid w:val="002D0F0A"/>
    <w:rsid w:val="002E0EA9"/>
    <w:rsid w:val="003372D5"/>
    <w:rsid w:val="003562A2"/>
    <w:rsid w:val="003B1AC3"/>
    <w:rsid w:val="003C56A0"/>
    <w:rsid w:val="003D4033"/>
    <w:rsid w:val="003E0184"/>
    <w:rsid w:val="003E6953"/>
    <w:rsid w:val="00434242"/>
    <w:rsid w:val="0046683B"/>
    <w:rsid w:val="004843BD"/>
    <w:rsid w:val="004C18E7"/>
    <w:rsid w:val="004C4582"/>
    <w:rsid w:val="004D7A8D"/>
    <w:rsid w:val="004F5E3F"/>
    <w:rsid w:val="00503FAE"/>
    <w:rsid w:val="005056AD"/>
    <w:rsid w:val="005879BD"/>
    <w:rsid w:val="005A2380"/>
    <w:rsid w:val="005C5B56"/>
    <w:rsid w:val="005D7D28"/>
    <w:rsid w:val="00604B03"/>
    <w:rsid w:val="00607E8C"/>
    <w:rsid w:val="0064102F"/>
    <w:rsid w:val="006468F0"/>
    <w:rsid w:val="006A29F5"/>
    <w:rsid w:val="006B1690"/>
    <w:rsid w:val="006E3003"/>
    <w:rsid w:val="007028CC"/>
    <w:rsid w:val="007322BD"/>
    <w:rsid w:val="00741D27"/>
    <w:rsid w:val="007608EE"/>
    <w:rsid w:val="00772138"/>
    <w:rsid w:val="00790C20"/>
    <w:rsid w:val="007933DE"/>
    <w:rsid w:val="007A1439"/>
    <w:rsid w:val="007F1AE7"/>
    <w:rsid w:val="007F320F"/>
    <w:rsid w:val="0081493D"/>
    <w:rsid w:val="00880978"/>
    <w:rsid w:val="008A7F9D"/>
    <w:rsid w:val="00902960"/>
    <w:rsid w:val="00907414"/>
    <w:rsid w:val="00953627"/>
    <w:rsid w:val="009C6439"/>
    <w:rsid w:val="00A15EF9"/>
    <w:rsid w:val="00A1625F"/>
    <w:rsid w:val="00A417EC"/>
    <w:rsid w:val="00A5446F"/>
    <w:rsid w:val="00A76C80"/>
    <w:rsid w:val="00A8242C"/>
    <w:rsid w:val="00A84862"/>
    <w:rsid w:val="00A90577"/>
    <w:rsid w:val="00AB2FEE"/>
    <w:rsid w:val="00AC5D6B"/>
    <w:rsid w:val="00AE3799"/>
    <w:rsid w:val="00B2476E"/>
    <w:rsid w:val="00B6525F"/>
    <w:rsid w:val="00B758F4"/>
    <w:rsid w:val="00BD0568"/>
    <w:rsid w:val="00BE05A3"/>
    <w:rsid w:val="00C8213B"/>
    <w:rsid w:val="00CA3DF0"/>
    <w:rsid w:val="00CB6537"/>
    <w:rsid w:val="00D54EC4"/>
    <w:rsid w:val="00DF3CE1"/>
    <w:rsid w:val="00E10831"/>
    <w:rsid w:val="00E24A9C"/>
    <w:rsid w:val="00E475A8"/>
    <w:rsid w:val="00E5316D"/>
    <w:rsid w:val="00E66042"/>
    <w:rsid w:val="00EB75A9"/>
    <w:rsid w:val="00EC762F"/>
    <w:rsid w:val="00EE123B"/>
    <w:rsid w:val="00EF07D4"/>
    <w:rsid w:val="00F11D7D"/>
    <w:rsid w:val="00F27F78"/>
    <w:rsid w:val="00F62E5C"/>
    <w:rsid w:val="00F979BF"/>
    <w:rsid w:val="00FB749A"/>
    <w:rsid w:val="00FC6CC1"/>
    <w:rsid w:val="00FD4DD0"/>
    <w:rsid w:val="00FF3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7249ED"/>
  <w14:defaultImageDpi w14:val="32767"/>
  <w15:chartTrackingRefBased/>
  <w15:docId w15:val="{C7FD679F-8BFA-49CD-87CE-9832A9EB0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627"/>
    <w:pPr>
      <w:spacing w:after="120" w:line="300" w:lineRule="exact"/>
    </w:pPr>
    <w:rPr>
      <w:rFonts w:ascii="Garamond" w:hAnsi="Garamond"/>
    </w:rPr>
  </w:style>
  <w:style w:type="paragraph" w:styleId="Heading1">
    <w:name w:val="heading 1"/>
    <w:aliases w:val="Policy title"/>
    <w:basedOn w:val="Normal"/>
    <w:next w:val="Normal"/>
    <w:link w:val="Heading1Char"/>
    <w:uiPriority w:val="9"/>
    <w:qFormat/>
    <w:rsid w:val="003E0184"/>
    <w:pPr>
      <w:keepNext/>
      <w:keepLines/>
      <w:spacing w:before="240" w:line="440" w:lineRule="exact"/>
      <w:outlineLvl w:val="0"/>
    </w:pPr>
    <w:rPr>
      <w:rFonts w:ascii="Arial" w:eastAsiaTheme="majorEastAsia" w:hAnsi="Arial" w:cs="Times New Roman (Headings CS)"/>
      <w:b/>
      <w:color w:val="564B51"/>
      <w:sz w:val="36"/>
      <w:szCs w:val="32"/>
    </w:rPr>
  </w:style>
  <w:style w:type="paragraph" w:styleId="Heading2">
    <w:name w:val="heading 2"/>
    <w:aliases w:val="Section heading"/>
    <w:basedOn w:val="Normal"/>
    <w:next w:val="Normal"/>
    <w:link w:val="Heading2Char"/>
    <w:uiPriority w:val="9"/>
    <w:unhideWhenUsed/>
    <w:qFormat/>
    <w:rsid w:val="003E0184"/>
    <w:pPr>
      <w:keepNext/>
      <w:keepLines/>
      <w:spacing w:before="240" w:after="60" w:line="320" w:lineRule="exact"/>
      <w:outlineLvl w:val="1"/>
    </w:pPr>
    <w:rPr>
      <w:rFonts w:ascii="Arial" w:eastAsiaTheme="majorEastAsia" w:hAnsi="Arial" w:cs="Times New Roman (Headings CS)"/>
      <w:b/>
      <w:color w:val="564B51" w:themeColor="text2"/>
      <w:sz w:val="28"/>
      <w:szCs w:val="26"/>
    </w:rPr>
  </w:style>
  <w:style w:type="paragraph" w:styleId="Heading3">
    <w:name w:val="heading 3"/>
    <w:basedOn w:val="Normal"/>
    <w:next w:val="Normal"/>
    <w:link w:val="Heading3Char"/>
    <w:uiPriority w:val="9"/>
    <w:semiHidden/>
    <w:unhideWhenUsed/>
    <w:qFormat/>
    <w:rsid w:val="007933DE"/>
    <w:pPr>
      <w:keepNext/>
      <w:keepLines/>
      <w:spacing w:before="40" w:after="0"/>
      <w:outlineLvl w:val="2"/>
    </w:pPr>
    <w:rPr>
      <w:rFonts w:asciiTheme="majorHAnsi" w:eastAsiaTheme="majorEastAsia" w:hAnsiTheme="majorHAnsi" w:cstheme="majorBidi"/>
      <w:color w:val="9311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A2380"/>
    <w:pPr>
      <w:numPr>
        <w:numId w:val="10"/>
      </w:numPr>
      <w:spacing w:before="120"/>
      <w:ind w:left="227" w:hanging="227"/>
    </w:pPr>
  </w:style>
  <w:style w:type="paragraph" w:styleId="Header">
    <w:name w:val="header"/>
    <w:basedOn w:val="Normal"/>
    <w:link w:val="HeaderChar"/>
    <w:uiPriority w:val="99"/>
    <w:unhideWhenUsed/>
    <w:rsid w:val="005A2380"/>
    <w:pPr>
      <w:tabs>
        <w:tab w:val="center" w:pos="4513"/>
        <w:tab w:val="right" w:pos="9026"/>
      </w:tabs>
      <w:spacing w:line="240" w:lineRule="auto"/>
    </w:pPr>
  </w:style>
  <w:style w:type="character" w:customStyle="1" w:styleId="HeaderChar">
    <w:name w:val="Header Char"/>
    <w:basedOn w:val="DefaultParagraphFont"/>
    <w:link w:val="Header"/>
    <w:uiPriority w:val="99"/>
    <w:rsid w:val="005A2380"/>
    <w:rPr>
      <w:rFonts w:ascii="Garamond" w:hAnsi="Garamond"/>
    </w:rPr>
  </w:style>
  <w:style w:type="paragraph" w:styleId="Footer">
    <w:name w:val="footer"/>
    <w:basedOn w:val="Normal"/>
    <w:link w:val="FooterChar"/>
    <w:uiPriority w:val="99"/>
    <w:unhideWhenUsed/>
    <w:rsid w:val="00D54EC4"/>
    <w:pPr>
      <w:tabs>
        <w:tab w:val="center" w:pos="4513"/>
        <w:tab w:val="right" w:pos="9026"/>
      </w:tabs>
    </w:pPr>
    <w:rPr>
      <w:rFonts w:ascii="Agenda" w:hAnsi="Agenda" w:cs="Times New Roman (Body CS)"/>
      <w:color w:val="564B51"/>
      <w:spacing w:val="6"/>
      <w:sz w:val="26"/>
    </w:rPr>
  </w:style>
  <w:style w:type="character" w:customStyle="1" w:styleId="FooterChar">
    <w:name w:val="Footer Char"/>
    <w:basedOn w:val="DefaultParagraphFont"/>
    <w:link w:val="Footer"/>
    <w:uiPriority w:val="99"/>
    <w:rsid w:val="00D54EC4"/>
    <w:rPr>
      <w:rFonts w:ascii="Agenda" w:hAnsi="Agenda" w:cs="Times New Roman (Body CS)"/>
      <w:color w:val="564B51"/>
      <w:spacing w:val="6"/>
      <w:sz w:val="26"/>
    </w:rPr>
  </w:style>
  <w:style w:type="character" w:customStyle="1" w:styleId="Heading1Char">
    <w:name w:val="Heading 1 Char"/>
    <w:aliases w:val="Policy title Char"/>
    <w:basedOn w:val="DefaultParagraphFont"/>
    <w:link w:val="Heading1"/>
    <w:uiPriority w:val="9"/>
    <w:rsid w:val="003E0184"/>
    <w:rPr>
      <w:rFonts w:ascii="Arial" w:eastAsiaTheme="majorEastAsia" w:hAnsi="Arial" w:cs="Times New Roman (Headings CS)"/>
      <w:b/>
      <w:color w:val="564B51"/>
      <w:sz w:val="36"/>
      <w:szCs w:val="32"/>
    </w:rPr>
  </w:style>
  <w:style w:type="character" w:customStyle="1" w:styleId="Heading2Char">
    <w:name w:val="Heading 2 Char"/>
    <w:aliases w:val="Section heading Char"/>
    <w:basedOn w:val="DefaultParagraphFont"/>
    <w:link w:val="Heading2"/>
    <w:uiPriority w:val="9"/>
    <w:rsid w:val="003E0184"/>
    <w:rPr>
      <w:rFonts w:ascii="Arial" w:eastAsiaTheme="majorEastAsia" w:hAnsi="Arial" w:cs="Times New Roman (Headings CS)"/>
      <w:b/>
      <w:color w:val="564B51" w:themeColor="text2"/>
      <w:sz w:val="28"/>
      <w:szCs w:val="26"/>
    </w:rPr>
  </w:style>
  <w:style w:type="character" w:styleId="Strong">
    <w:name w:val="Strong"/>
    <w:basedOn w:val="DefaultParagraphFont"/>
    <w:uiPriority w:val="22"/>
    <w:qFormat/>
    <w:rsid w:val="005A2380"/>
    <w:rPr>
      <w:b/>
      <w:bCs/>
    </w:rPr>
  </w:style>
  <w:style w:type="character" w:styleId="PageNumber">
    <w:name w:val="page number"/>
    <w:basedOn w:val="DefaultParagraphFont"/>
    <w:uiPriority w:val="99"/>
    <w:semiHidden/>
    <w:unhideWhenUsed/>
    <w:rsid w:val="00E66042"/>
  </w:style>
  <w:style w:type="paragraph" w:styleId="Title">
    <w:name w:val="Title"/>
    <w:basedOn w:val="Normal"/>
    <w:next w:val="Normal"/>
    <w:link w:val="TitleChar"/>
    <w:uiPriority w:val="10"/>
    <w:rsid w:val="002025CD"/>
    <w:pPr>
      <w:spacing w:line="620" w:lineRule="exact"/>
      <w:contextualSpacing/>
    </w:pPr>
    <w:rPr>
      <w:rFonts w:ascii="Arial" w:eastAsiaTheme="majorEastAsia" w:hAnsi="Arial" w:cs="Times New Roman (Headings CS)"/>
      <w:b/>
      <w:color w:val="564B51"/>
      <w:spacing w:val="10"/>
      <w:kern w:val="28"/>
      <w:sz w:val="54"/>
      <w:szCs w:val="56"/>
    </w:rPr>
  </w:style>
  <w:style w:type="character" w:customStyle="1" w:styleId="TitleChar">
    <w:name w:val="Title Char"/>
    <w:basedOn w:val="DefaultParagraphFont"/>
    <w:link w:val="Title"/>
    <w:uiPriority w:val="10"/>
    <w:rsid w:val="002025CD"/>
    <w:rPr>
      <w:rFonts w:ascii="Arial" w:eastAsiaTheme="majorEastAsia" w:hAnsi="Arial" w:cs="Times New Roman (Headings CS)"/>
      <w:b/>
      <w:color w:val="564B51"/>
      <w:spacing w:val="10"/>
      <w:kern w:val="28"/>
      <w:sz w:val="54"/>
      <w:szCs w:val="56"/>
    </w:rPr>
  </w:style>
  <w:style w:type="paragraph" w:styleId="NoSpacing">
    <w:name w:val="No Spacing"/>
    <w:link w:val="NoSpacingChar"/>
    <w:uiPriority w:val="1"/>
    <w:qFormat/>
    <w:rsid w:val="009C6439"/>
    <w:rPr>
      <w:rFonts w:eastAsiaTheme="minorEastAsia"/>
      <w:szCs w:val="22"/>
      <w:lang w:val="en-US" w:eastAsia="zh-CN"/>
    </w:rPr>
  </w:style>
  <w:style w:type="character" w:customStyle="1" w:styleId="NoSpacingChar">
    <w:name w:val="No Spacing Char"/>
    <w:basedOn w:val="DefaultParagraphFont"/>
    <w:link w:val="NoSpacing"/>
    <w:uiPriority w:val="1"/>
    <w:rsid w:val="009C6439"/>
    <w:rPr>
      <w:rFonts w:eastAsiaTheme="minorEastAsia"/>
      <w:szCs w:val="22"/>
      <w:lang w:val="en-US" w:eastAsia="zh-CN"/>
    </w:rPr>
  </w:style>
  <w:style w:type="table" w:styleId="TableGrid">
    <w:name w:val="Table Grid"/>
    <w:basedOn w:val="TableNormal"/>
    <w:uiPriority w:val="39"/>
    <w:rsid w:val="00953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1B35"/>
    <w:rPr>
      <w:color w:val="EC606C" w:themeColor="hyperlink"/>
      <w:u w:val="single"/>
    </w:rPr>
  </w:style>
  <w:style w:type="character" w:customStyle="1" w:styleId="UnresolvedMention1">
    <w:name w:val="Unresolved Mention1"/>
    <w:basedOn w:val="DefaultParagraphFont"/>
    <w:uiPriority w:val="99"/>
    <w:rsid w:val="00151B35"/>
    <w:rPr>
      <w:color w:val="605E5C"/>
      <w:shd w:val="clear" w:color="auto" w:fill="E1DFDD"/>
    </w:rPr>
  </w:style>
  <w:style w:type="paragraph" w:styleId="ListParagraph">
    <w:name w:val="List Paragraph"/>
    <w:basedOn w:val="Normal"/>
    <w:link w:val="ListParagraphChar"/>
    <w:uiPriority w:val="34"/>
    <w:rsid w:val="00166C24"/>
    <w:pPr>
      <w:ind w:left="720"/>
      <w:contextualSpacing/>
    </w:pPr>
  </w:style>
  <w:style w:type="paragraph" w:customStyle="1" w:styleId="Bulletlist">
    <w:name w:val="Bullet list"/>
    <w:basedOn w:val="ListParagraph"/>
    <w:link w:val="BulletlistChar"/>
    <w:qFormat/>
    <w:rsid w:val="001422A1"/>
    <w:pPr>
      <w:numPr>
        <w:numId w:val="16"/>
      </w:numPr>
    </w:pPr>
  </w:style>
  <w:style w:type="character" w:customStyle="1" w:styleId="ListParagraphChar">
    <w:name w:val="List Paragraph Char"/>
    <w:basedOn w:val="DefaultParagraphFont"/>
    <w:link w:val="ListParagraph"/>
    <w:uiPriority w:val="34"/>
    <w:rsid w:val="00166C24"/>
    <w:rPr>
      <w:rFonts w:ascii="Garamond" w:hAnsi="Garamond"/>
    </w:rPr>
  </w:style>
  <w:style w:type="character" w:customStyle="1" w:styleId="BulletlistChar">
    <w:name w:val="Bullet list Char"/>
    <w:basedOn w:val="ListParagraphChar"/>
    <w:link w:val="Bulletlist"/>
    <w:rsid w:val="001422A1"/>
    <w:rPr>
      <w:rFonts w:ascii="Garamond" w:hAnsi="Garamond"/>
    </w:rPr>
  </w:style>
  <w:style w:type="paragraph" w:customStyle="1" w:styleId="Subheading">
    <w:name w:val="Subheading"/>
    <w:basedOn w:val="Heading2"/>
    <w:link w:val="SubheadingChar"/>
    <w:qFormat/>
    <w:rsid w:val="001422A1"/>
    <w:rPr>
      <w:sz w:val="24"/>
      <w:szCs w:val="24"/>
    </w:rPr>
  </w:style>
  <w:style w:type="character" w:customStyle="1" w:styleId="SubheadingChar">
    <w:name w:val="Subheading Char"/>
    <w:basedOn w:val="Heading2Char"/>
    <w:link w:val="Subheading"/>
    <w:rsid w:val="001422A1"/>
    <w:rPr>
      <w:rFonts w:ascii="Arial" w:eastAsiaTheme="majorEastAsia" w:hAnsi="Arial" w:cs="Times New Roman (Headings CS)"/>
      <w:b/>
      <w:color w:val="564B51" w:themeColor="text2"/>
      <w:sz w:val="28"/>
      <w:szCs w:val="26"/>
    </w:rPr>
  </w:style>
  <w:style w:type="character" w:customStyle="1" w:styleId="Heading3Char">
    <w:name w:val="Heading 3 Char"/>
    <w:basedOn w:val="DefaultParagraphFont"/>
    <w:link w:val="Heading3"/>
    <w:uiPriority w:val="9"/>
    <w:semiHidden/>
    <w:rsid w:val="007933DE"/>
    <w:rPr>
      <w:rFonts w:asciiTheme="majorHAnsi" w:eastAsiaTheme="majorEastAsia" w:hAnsiTheme="majorHAnsi" w:cstheme="majorBidi"/>
      <w:color w:val="93111C" w:themeColor="accent1" w:themeShade="7F"/>
    </w:rPr>
  </w:style>
  <w:style w:type="character" w:styleId="FollowedHyperlink">
    <w:name w:val="FollowedHyperlink"/>
    <w:basedOn w:val="DefaultParagraphFont"/>
    <w:uiPriority w:val="99"/>
    <w:semiHidden/>
    <w:unhideWhenUsed/>
    <w:rsid w:val="002E0EA9"/>
    <w:rPr>
      <w:color w:val="564B51" w:themeColor="followedHyperlink"/>
      <w:u w:val="single"/>
    </w:rPr>
  </w:style>
  <w:style w:type="paragraph" w:styleId="NormalWeb">
    <w:name w:val="Normal (Web)"/>
    <w:basedOn w:val="Normal"/>
    <w:uiPriority w:val="99"/>
    <w:unhideWhenUsed/>
    <w:rsid w:val="002D0F0A"/>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40987">
      <w:bodyDiv w:val="1"/>
      <w:marLeft w:val="0"/>
      <w:marRight w:val="0"/>
      <w:marTop w:val="0"/>
      <w:marBottom w:val="0"/>
      <w:divBdr>
        <w:top w:val="none" w:sz="0" w:space="0" w:color="auto"/>
        <w:left w:val="none" w:sz="0" w:space="0" w:color="auto"/>
        <w:bottom w:val="none" w:sz="0" w:space="0" w:color="auto"/>
        <w:right w:val="none" w:sz="0" w:space="0" w:color="auto"/>
      </w:divBdr>
    </w:div>
    <w:div w:id="112847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6/56/contents"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gov.uk/government/consultations/relationships-and-sex-education-and-health-education" TargetMode="Externa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7/16/section/34/enacted"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leming\Anthem\Anthem%20Central%20Team%20-%20Documents\Marketing%20&amp;%20Communications%20(SF)\Anthem\Templates%20using%20Arial%20font_general%20use\Policy%20template.dotx" TargetMode="External"/></Relationships>
</file>

<file path=word/theme/theme1.xml><?xml version="1.0" encoding="utf-8"?>
<a:theme xmlns:a="http://schemas.openxmlformats.org/drawingml/2006/main" name="Office Theme">
  <a:themeElements>
    <a:clrScheme name="Anthem NEW">
      <a:dk1>
        <a:srgbClr val="EC606C"/>
      </a:dk1>
      <a:lt1>
        <a:srgbClr val="FFFFFF"/>
      </a:lt1>
      <a:dk2>
        <a:srgbClr val="564B51"/>
      </a:dk2>
      <a:lt2>
        <a:srgbClr val="00A19B"/>
      </a:lt2>
      <a:accent1>
        <a:srgbClr val="EC606C"/>
      </a:accent1>
      <a:accent2>
        <a:srgbClr val="564B51"/>
      </a:accent2>
      <a:accent3>
        <a:srgbClr val="00A19B"/>
      </a:accent3>
      <a:accent4>
        <a:srgbClr val="A0C26D"/>
      </a:accent4>
      <a:accent5>
        <a:srgbClr val="009155"/>
      </a:accent5>
      <a:accent6>
        <a:srgbClr val="FFFFFF"/>
      </a:accent6>
      <a:hlink>
        <a:srgbClr val="EC606C"/>
      </a:hlink>
      <a:folHlink>
        <a:srgbClr val="564B51"/>
      </a:folHlink>
    </a:clrScheme>
    <a:fontScheme name="Custom 1">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EB8FEA5F94C84AA124B184BED35B8D" ma:contentTypeVersion="13" ma:contentTypeDescription="Create a new document." ma:contentTypeScope="" ma:versionID="9933ec6997a3d488eaf1165a907ca8c1">
  <xsd:schema xmlns:xsd="http://www.w3.org/2001/XMLSchema" xmlns:xs="http://www.w3.org/2001/XMLSchema" xmlns:p="http://schemas.microsoft.com/office/2006/metadata/properties" xmlns:ns2="825a42fa-b347-4518-a09b-fa2373c8a135" xmlns:ns3="e6bddb51-495a-44f7-b5ad-a3ddc47b0d07" targetNamespace="http://schemas.microsoft.com/office/2006/metadata/properties" ma:root="true" ma:fieldsID="b8d09596fbd34cbd6f4b59e62067361d" ns2:_="" ns3:_="">
    <xsd:import namespace="825a42fa-b347-4518-a09b-fa2373c8a135"/>
    <xsd:import namespace="e6bddb51-495a-44f7-b5ad-a3ddc47b0d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a42fa-b347-4518-a09b-fa2373c8a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ddb51-495a-44f7-b5ad-a3ddc47b0d0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B8D3F-9F09-4CD2-81B4-DDD8F25CEE00}"/>
</file>

<file path=customXml/itemProps2.xml><?xml version="1.0" encoding="utf-8"?>
<ds:datastoreItem xmlns:ds="http://schemas.openxmlformats.org/officeDocument/2006/customXml" ds:itemID="{58C2B97B-A98F-4939-BB87-82C9CCE49C04}">
  <ds:schemaRefs>
    <ds:schemaRef ds:uri="http://schemas.microsoft.com/sharepoint/v3/contenttype/forms"/>
  </ds:schemaRefs>
</ds:datastoreItem>
</file>

<file path=customXml/itemProps3.xml><?xml version="1.0" encoding="utf-8"?>
<ds:datastoreItem xmlns:ds="http://schemas.openxmlformats.org/officeDocument/2006/customXml" ds:itemID="{0F581001-2564-4E1D-A2CE-282793203A0F}">
  <ds:schemaRefs>
    <ds:schemaRef ds:uri="61696626-5731-4cf0-97cf-be0cee6586af"/>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fa9b903e-2964-470f-847b-507e7f8fef64"/>
    <ds:schemaRef ds:uri="http://www.w3.org/XML/1998/namespace"/>
  </ds:schemaRefs>
</ds:datastoreItem>
</file>

<file path=customXml/itemProps4.xml><?xml version="1.0" encoding="utf-8"?>
<ds:datastoreItem xmlns:ds="http://schemas.openxmlformats.org/officeDocument/2006/customXml" ds:itemID="{AB260AA4-9A8B-43D3-A8B1-212CF0E4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189</TotalTime>
  <Pages>13</Pages>
  <Words>2504</Words>
  <Characters>14275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Fleming</dc:creator>
  <cp:keywords/>
  <dc:description/>
  <cp:lastModifiedBy>Lottie</cp:lastModifiedBy>
  <cp:revision>7</cp:revision>
  <cp:lastPrinted>2019-07-12T12:11:00Z</cp:lastPrinted>
  <dcterms:created xsi:type="dcterms:W3CDTF">2021-01-03T16:35:00Z</dcterms:created>
  <dcterms:modified xsi:type="dcterms:W3CDTF">2021-07-19T14:19:00Z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0x01010083EB8FEA5F94C84AA124B184BED35B8D</vt:lpwstr>
  </property>
  <property fmtid="{D5CDD505-2E9C-101B-9397-08002B2CF9AE}" pid="3" name="Order">
    <vt:r8>1184800</vt:r8>
  </property>
</Properties>
</file>